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51" w:type="pct"/>
        <w:tblInd w:w="-284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10939"/>
      </w:tblGrid>
      <w:tr w:rsidR="00B12B21" w:rsidTr="00B72995">
        <w:trPr>
          <w:trHeight w:val="5149"/>
        </w:trPr>
        <w:tc>
          <w:tcPr>
            <w:tcW w:w="10940" w:type="dxa"/>
          </w:tcPr>
          <w:p w:rsidR="00B12B21" w:rsidRDefault="007B5BE6" w:rsidP="0084757A">
            <w:pPr>
              <w:spacing w:before="600"/>
            </w:pPr>
            <w:r w:rsidRPr="0010491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75437B" wp14:editId="2EAAAC1D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263525</wp:posOffset>
                      </wp:positionV>
                      <wp:extent cx="3457575" cy="1219200"/>
                      <wp:effectExtent l="0" t="0" r="0" b="0"/>
                      <wp:wrapNone/>
                      <wp:docPr id="10" name="Text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1219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B230B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B230B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Комитет образования Гатчинского муниципального района</w:t>
                                  </w:r>
                                </w:p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b/>
                                      <w:color w:val="7B230B" w:themeColor="accent1" w:themeShade="BF"/>
                                      <w:sz w:val="18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B230B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Муниципальная методическая служба Гатчинского</w:t>
                                  </w:r>
                                  <w:r w:rsidRPr="00B0198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7B230B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муниципального района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54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26" type="#_x0000_t202" style="position:absolute;margin-left:56.8pt;margin-top:20.75pt;width:272.2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" filled="f" stroked="f">
                      <v:textbox>
                        <w:txbxContent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7B230B" w:themeColor="accent1" w:themeShade="BF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7B230B" w:themeColor="accent1" w:themeShade="BF"/>
                                <w:kern w:val="24"/>
                                <w:sz w:val="28"/>
                                <w:szCs w:val="40"/>
                              </w:rPr>
                              <w:t>Комитет образования Гатчинского муниципального района</w:t>
                            </w:r>
                          </w:p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b/>
                                <w:color w:val="7B230B" w:themeColor="accent1" w:themeShade="BF"/>
                                <w:sz w:val="18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7B230B" w:themeColor="accent1" w:themeShade="BF"/>
                                <w:kern w:val="24"/>
                                <w:sz w:val="28"/>
                                <w:szCs w:val="40"/>
                              </w:rPr>
                              <w:t>Муниципальная методическая служба Гатчинского</w:t>
                            </w:r>
                            <w:r w:rsidRPr="00B01981">
                              <w:rPr>
                                <w:rFonts w:asciiTheme="majorHAnsi" w:hAnsiTheme="majorHAnsi"/>
                                <w:b/>
                                <w:bCs/>
                                <w:color w:val="7B230B" w:themeColor="accent1" w:themeShade="BF"/>
                                <w:kern w:val="24"/>
                                <w:sz w:val="28"/>
                                <w:szCs w:val="40"/>
                              </w:rPr>
                              <w:t xml:space="preserve"> муниципального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4915">
              <w:rPr>
                <w:noProof/>
                <w:lang w:eastAsia="ru-RU"/>
              </w:rPr>
              <w:drawing>
                <wp:inline distT="0" distB="0" distL="0" distR="0" wp14:anchorId="3372490E" wp14:editId="4269718E">
                  <wp:extent cx="595313" cy="711200"/>
                  <wp:effectExtent l="0" t="0" r="0" b="0"/>
                  <wp:docPr id="11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E6" w:rsidRDefault="007B5BE6" w:rsidP="0084757A">
            <w:pPr>
              <w:spacing w:before="600"/>
            </w:pPr>
          </w:p>
          <w:p w:rsidR="00CA62C3" w:rsidRDefault="00CA62C3" w:rsidP="0084757A">
            <w:pPr>
              <w:spacing w:before="600"/>
            </w:pPr>
          </w:p>
          <w:p w:rsidR="007B5BE6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 xml:space="preserve">единый методический день </w:t>
            </w:r>
          </w:p>
          <w:p w:rsidR="00B12B21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>«День образовательных Интенсивов»</w:t>
            </w:r>
          </w:p>
          <w:p w:rsidR="000F29B2" w:rsidRPr="00DD3137" w:rsidRDefault="0084757A" w:rsidP="007B5BE6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BF043" wp14:editId="3B93B593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69A48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" fillcolor="#848484 [1951]" stroked="f" strokeweight="2.25pt">
                      <w10:anchorlock/>
                    </v:rect>
                  </w:pict>
                </mc:Fallback>
              </mc:AlternateContent>
            </w:r>
          </w:p>
          <w:p w:rsidR="000F29B2" w:rsidRDefault="00080AA8" w:rsidP="00745516">
            <w:pPr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</w:pPr>
            <w:r w:rsidRPr="00B01981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 xml:space="preserve">Дата проведения: </w:t>
            </w:r>
            <w:r w:rsidR="00A768AE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>2</w:t>
            </w:r>
            <w:r w:rsidR="00CF4AF2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>6</w:t>
            </w:r>
            <w:r w:rsidR="00610655" w:rsidRPr="00B01981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 xml:space="preserve"> </w:t>
            </w:r>
            <w:r w:rsidR="00CF4AF2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>мая</w:t>
            </w:r>
            <w:r w:rsidR="007B5BE6" w:rsidRPr="00B01981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 xml:space="preserve"> 2021 год</w:t>
            </w:r>
          </w:p>
          <w:p w:rsidR="00E9163F" w:rsidRPr="000F29B2" w:rsidRDefault="00E9163F" w:rsidP="000006EF">
            <w:pPr>
              <w:jc w:val="both"/>
            </w:pPr>
            <w:r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8"/>
                <w:lang w:eastAsia="en-US"/>
              </w:rPr>
              <w:t xml:space="preserve">Проблематика: </w:t>
            </w:r>
            <w:r w:rsidRPr="00E9163F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 xml:space="preserve">ВСОКО, </w:t>
            </w:r>
            <w:r w:rsidR="000006EF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>функциональная грамотность</w:t>
            </w:r>
            <w:r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 xml:space="preserve">,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>к</w:t>
            </w:r>
            <w:r w:rsidRPr="00E9163F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>ритериальное</w:t>
            </w:r>
            <w:proofErr w:type="spellEnd"/>
            <w:r w:rsidRPr="00E9163F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 xml:space="preserve"> оценивание</w:t>
            </w:r>
            <w:r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>, п</w:t>
            </w:r>
            <w:r w:rsidRPr="00E9163F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>одготовка обучающихся к участию в независимых оценочных процедурах (ГИА, ВПР, PISA и т.п.)</w:t>
            </w:r>
            <w:r w:rsidR="006D6EA8">
              <w:rPr>
                <w:rFonts w:asciiTheme="majorHAnsi" w:eastAsiaTheme="majorEastAsia" w:hAnsiTheme="majorHAnsi" w:cstheme="majorBidi"/>
                <w:b/>
                <w:color w:val="7B230B" w:themeColor="accent1" w:themeShade="BF"/>
                <w:sz w:val="24"/>
                <w:lang w:eastAsia="en-US"/>
              </w:rPr>
              <w:t>, современные технологии обучения</w:t>
            </w:r>
          </w:p>
        </w:tc>
      </w:tr>
    </w:tbl>
    <w:p w:rsidR="008D44E0" w:rsidRDefault="008D44E0" w:rsidP="0084757A">
      <w:r>
        <w:rPr>
          <w:noProof/>
          <w:lang w:eastAsia="ru-RU"/>
        </w:rPr>
        <w:drawing>
          <wp:inline distT="0" distB="0" distL="0" distR="0" wp14:anchorId="735530CC" wp14:editId="263E0A7B">
            <wp:extent cx="6781800" cy="3549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88" t="44233" r="30812" b="52275"/>
                    <a:stretch/>
                  </pic:blipFill>
                  <pic:spPr bwMode="auto">
                    <a:xfrm>
                      <a:off x="0" y="0"/>
                      <a:ext cx="6875068" cy="3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-71"/>
        <w:tblW w:w="10695" w:type="dxa"/>
        <w:tblInd w:w="-157" w:type="dxa"/>
        <w:tblBorders>
          <w:top w:val="single" w:sz="12" w:space="0" w:color="A5300F" w:themeColor="accent1"/>
          <w:left w:val="single" w:sz="12" w:space="0" w:color="A5300F" w:themeColor="accent1"/>
          <w:bottom w:val="single" w:sz="12" w:space="0" w:color="A5300F" w:themeColor="accent1"/>
          <w:right w:val="single" w:sz="12" w:space="0" w:color="A5300F" w:themeColor="accent1"/>
          <w:insideH w:val="single" w:sz="12" w:space="0" w:color="A5300F" w:themeColor="accent1"/>
          <w:insideV w:val="single" w:sz="12" w:space="0" w:color="A5300F" w:themeColor="accen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852"/>
      </w:tblGrid>
      <w:tr w:rsidR="00D9286E" w:rsidTr="00E33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single" w:sz="12" w:space="0" w:color="A5300F" w:themeColor="accent1"/>
              <w:right w:val="none" w:sz="0" w:space="0" w:color="auto"/>
            </w:tcBorders>
            <w:shd w:val="clear" w:color="auto" w:fill="auto"/>
          </w:tcPr>
          <w:p w:rsidR="00D9286E" w:rsidRPr="00B01981" w:rsidRDefault="00D9286E" w:rsidP="00D9286E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191919" w:themeColor="text2" w:themeShade="80"/>
                <w:sz w:val="28"/>
                <w:szCs w:val="24"/>
                <w:lang w:eastAsia="ru-RU"/>
              </w:rPr>
            </w:pPr>
            <w:r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1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4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val="en-US" w:eastAsia="ru-RU"/>
              </w:rPr>
              <w:t>.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3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0 – 1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5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.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191919" w:themeColor="text2" w:themeShade="80"/>
                <w:sz w:val="28"/>
                <w:szCs w:val="28"/>
                <w:lang w:eastAsia="ru-RU"/>
              </w:rPr>
              <w:t>30</w:t>
            </w:r>
          </w:p>
          <w:p w:rsidR="00D9286E" w:rsidRDefault="00D9286E" w:rsidP="00D9286E"/>
        </w:tc>
        <w:tc>
          <w:tcPr>
            <w:tcW w:w="8852" w:type="dxa"/>
            <w:tcBorders>
              <w:top w:val="none" w:sz="0" w:space="0" w:color="auto"/>
              <w:left w:val="none" w:sz="0" w:space="0" w:color="auto"/>
              <w:bottom w:val="single" w:sz="12" w:space="0" w:color="A5300F" w:themeColor="accent1"/>
              <w:right w:val="none" w:sz="0" w:space="0" w:color="auto"/>
            </w:tcBorders>
            <w:shd w:val="clear" w:color="auto" w:fill="auto"/>
          </w:tcPr>
          <w:p w:rsidR="00E33DDC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</w:pPr>
            <w:r w:rsidRPr="005E1563"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  <w:t>Руководителям образовательных организаций</w:t>
            </w:r>
            <w:r w:rsidR="00E33DDC"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  <w:t xml:space="preserve"> </w:t>
            </w:r>
          </w:p>
          <w:p w:rsidR="00E33DDC" w:rsidRDefault="00E33DDC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  <w:t>и заместителям по учебно-воспитательной работе</w:t>
            </w:r>
          </w:p>
          <w:p w:rsidR="00D9286E" w:rsidRPr="005E1563" w:rsidRDefault="00E33DDC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252525" w:themeColor="text2" w:themeShade="BF"/>
                <w:sz w:val="30"/>
                <w:szCs w:val="28"/>
                <w:lang w:eastAsia="ru-RU"/>
              </w:rPr>
              <w:t xml:space="preserve"> </w:t>
            </w:r>
          </w:p>
          <w:p w:rsidR="00D9286E" w:rsidRPr="005E1563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</w:pPr>
            <w:r w:rsidRPr="005E1563"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  <w:t xml:space="preserve"> </w:t>
            </w:r>
            <w:r w:rsidR="00E33DDC"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  <w:t>Опыт работы</w:t>
            </w:r>
            <w:r w:rsidR="00745516" w:rsidRPr="005E1563"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E33DDC"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  <w:t>Критериальная</w:t>
            </w:r>
            <w:proofErr w:type="spellEnd"/>
            <w:r w:rsidR="00E33DDC"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  <w:t xml:space="preserve"> система оценивания</w:t>
            </w:r>
            <w:r w:rsidR="00745516" w:rsidRPr="005E1563">
              <w:rPr>
                <w:rFonts w:ascii="Franklin Gothic Medium Cond" w:eastAsia="+mn-ea" w:hAnsi="Franklin Gothic Medium Cond" w:cs="+mn-cs"/>
                <w:b w:val="0"/>
                <w:color w:val="252525" w:themeColor="text2" w:themeShade="BF"/>
                <w:sz w:val="28"/>
                <w:szCs w:val="28"/>
                <w:lang w:eastAsia="ru-RU"/>
              </w:rPr>
              <w:t>»</w:t>
            </w:r>
          </w:p>
          <w:p w:rsidR="00D9286E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</w:rPr>
            </w:pPr>
          </w:p>
          <w:p w:rsidR="00AD39B7" w:rsidRDefault="00E33DDC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 w:rsidRPr="00E33DDC">
              <w:rPr>
                <w:rFonts w:ascii="Franklin Gothic Medium Cond" w:hAnsi="Franklin Gothic Medium Cond"/>
                <w:b w:val="0"/>
                <w:sz w:val="28"/>
              </w:rPr>
              <w:t>Магдесян</w:t>
            </w:r>
            <w:proofErr w:type="spellEnd"/>
            <w:r w:rsidRPr="00E33DDC">
              <w:rPr>
                <w:rFonts w:ascii="Franklin Gothic Medium Cond" w:hAnsi="Franklin Gothic Medium Cond"/>
                <w:b w:val="0"/>
                <w:sz w:val="28"/>
              </w:rPr>
              <w:t xml:space="preserve"> Анна Ильинична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, заместитель руководителя по УВР</w:t>
            </w:r>
            <w:r w:rsidR="00AD39B7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</w:p>
          <w:p w:rsidR="00D9286E" w:rsidRPr="00B01981" w:rsidRDefault="00E33DDC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МОАУ Гимназия №8 г. Сочи</w:t>
            </w:r>
          </w:p>
          <w:p w:rsidR="00D9286E" w:rsidRPr="00827B29" w:rsidRDefault="00D9286E" w:rsidP="00E33DD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B01981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123EB8">
              <w:t xml:space="preserve"> </w:t>
            </w:r>
            <w:r w:rsidR="00123EB8" w:rsidRPr="00123EB8">
              <w:rPr>
                <w:rFonts w:ascii="Franklin Gothic Medium Cond" w:hAnsi="Franklin Gothic Medium Cond"/>
                <w:b w:val="0"/>
                <w:sz w:val="28"/>
              </w:rPr>
              <w:t>https://us05web.zoom.us/j/88651552071?pwd=SzJtSVBHNytLK0daQmpjeUZ6YllWdz09</w:t>
            </w:r>
            <w:r w:rsidR="00995408">
              <w:t xml:space="preserve"> </w:t>
            </w:r>
          </w:p>
        </w:tc>
      </w:tr>
    </w:tbl>
    <w:p w:rsidR="00E33DDC" w:rsidRDefault="00E33DDC" w:rsidP="0084757A"/>
    <w:p w:rsidR="00E33DDC" w:rsidRDefault="00E33DDC" w:rsidP="0084757A"/>
    <w:p w:rsidR="00E33DDC" w:rsidRDefault="00E33DDC" w:rsidP="0084757A"/>
    <w:p w:rsidR="00E33DDC" w:rsidRDefault="00E33DDC" w:rsidP="0084757A"/>
    <w:p w:rsidR="00E33DDC" w:rsidRDefault="00E33DDC" w:rsidP="0084757A"/>
    <w:p w:rsidR="00E33DDC" w:rsidRDefault="00E33DDC" w:rsidP="0084757A"/>
    <w:p w:rsidR="00E33DDC" w:rsidRDefault="00E33DDC" w:rsidP="0084757A"/>
    <w:p w:rsidR="00E33DDC" w:rsidRDefault="00E33DDC" w:rsidP="0084757A"/>
    <w:p w:rsidR="00E33DDC" w:rsidRDefault="00D81D1C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E4384F" wp14:editId="2E510C49">
            <wp:simplePos x="0" y="0"/>
            <wp:positionH relativeFrom="margin">
              <wp:posOffset>53340</wp:posOffset>
            </wp:positionH>
            <wp:positionV relativeFrom="paragraph">
              <wp:posOffset>-415925</wp:posOffset>
            </wp:positionV>
            <wp:extent cx="6791325" cy="118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DDC" w:rsidRDefault="00E33DDC" w:rsidP="0084757A"/>
    <w:p w:rsidR="008D44E0" w:rsidRDefault="008D44E0" w:rsidP="0084757A"/>
    <w:tbl>
      <w:tblPr>
        <w:tblStyle w:val="-71"/>
        <w:tblpPr w:leftFromText="180" w:rightFromText="180" w:vertAnchor="text" w:horzAnchor="margin" w:tblpY="-105"/>
        <w:tblW w:w="10774" w:type="dxa"/>
        <w:tblBorders>
          <w:top w:val="single" w:sz="12" w:space="0" w:color="EE6D49" w:themeColor="accent1" w:themeTint="99"/>
          <w:left w:val="single" w:sz="12" w:space="0" w:color="EE6D49" w:themeColor="accent1" w:themeTint="99"/>
          <w:bottom w:val="single" w:sz="12" w:space="0" w:color="EE6D49" w:themeColor="accent1" w:themeTint="99"/>
          <w:right w:val="single" w:sz="12" w:space="0" w:color="EE6D49" w:themeColor="accent1" w:themeTint="99"/>
          <w:insideH w:val="single" w:sz="12" w:space="0" w:color="EE6D49" w:themeColor="accent1" w:themeTint="99"/>
          <w:insideV w:val="single" w:sz="12" w:space="0" w:color="EE6D49" w:themeColor="accent1" w:themeTint="99"/>
        </w:tblBorders>
        <w:tblLook w:val="04A0" w:firstRow="1" w:lastRow="0" w:firstColumn="1" w:lastColumn="0" w:noHBand="0" w:noVBand="1"/>
      </w:tblPr>
      <w:tblGrid>
        <w:gridCol w:w="2015"/>
        <w:gridCol w:w="8759"/>
      </w:tblGrid>
      <w:tr w:rsidR="00D81D1C" w:rsidTr="00D81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5" w:type="dxa"/>
            <w:tcBorders>
              <w:top w:val="single" w:sz="12" w:space="0" w:color="A5300F" w:themeColor="accent1"/>
              <w:left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  <w:r w:rsidRPr="00E33DDC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t>14.00 – 15.00</w:t>
            </w: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D81D1C" w:rsidRPr="000E22EC" w:rsidRDefault="00D81D1C" w:rsidP="00D81D1C">
            <w:pPr>
              <w:contextualSpacing/>
              <w:jc w:val="left"/>
            </w:pPr>
          </w:p>
        </w:tc>
        <w:tc>
          <w:tcPr>
            <w:tcW w:w="8759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323232" w:themeColor="text2"/>
                <w:sz w:val="32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32"/>
                <w:szCs w:val="28"/>
                <w:lang w:eastAsia="ru-RU"/>
              </w:rPr>
              <w:t xml:space="preserve">Учителям </w:t>
            </w:r>
            <w:r>
              <w:rPr>
                <w:rFonts w:ascii="Franklin Gothic Medium Cond" w:eastAsia="+mn-ea" w:hAnsi="Franklin Gothic Medium Cond" w:cs="+mn-cs"/>
                <w:color w:val="323232" w:themeColor="text2"/>
                <w:sz w:val="32"/>
                <w:szCs w:val="28"/>
                <w:lang w:eastAsia="ru-RU"/>
              </w:rPr>
              <w:t>физической культуры</w:t>
            </w:r>
          </w:p>
          <w:p w:rsidR="00D81D1C" w:rsidRPr="00CF4AF2" w:rsidRDefault="00D81D1C" w:rsidP="00D81D1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323232" w:themeColor="text2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color w:val="323232" w:themeColor="text2"/>
                <w:sz w:val="28"/>
                <w:szCs w:val="28"/>
                <w:lang w:eastAsia="ru-RU"/>
              </w:rPr>
              <w:t>Семинар</w:t>
            </w:r>
            <w:r w:rsidRPr="00CF4AF2">
              <w:rPr>
                <w:rFonts w:ascii="Franklin Gothic Medium Cond" w:eastAsia="+mn-ea" w:hAnsi="Franklin Gothic Medium Cond" w:cs="+mn-cs"/>
                <w:b w:val="0"/>
                <w:color w:val="323232" w:themeColor="text2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Franklin Gothic Medium Cond" w:eastAsia="+mn-ea" w:hAnsi="Franklin Gothic Medium Cond" w:cs="+mn-cs"/>
                <w:b w:val="0"/>
                <w:color w:val="323232" w:themeColor="text2"/>
                <w:sz w:val="28"/>
                <w:szCs w:val="28"/>
                <w:lang w:eastAsia="ru-RU"/>
              </w:rPr>
              <w:t>Развитие координационных способностей у скалолазов малого школьного возраста</w:t>
            </w:r>
            <w:r w:rsidRPr="00CF4AF2">
              <w:rPr>
                <w:rFonts w:ascii="Franklin Gothic Medium Cond" w:eastAsia="+mn-ea" w:hAnsi="Franklin Gothic Medium Cond" w:cs="+mn-cs"/>
                <w:b w:val="0"/>
                <w:color w:val="323232" w:themeColor="text2"/>
                <w:sz w:val="28"/>
                <w:szCs w:val="28"/>
                <w:lang w:eastAsia="ru-RU"/>
              </w:rPr>
              <w:t>»</w:t>
            </w:r>
          </w:p>
          <w:p w:rsidR="00D81D1C" w:rsidRDefault="00D81D1C" w:rsidP="00D81D1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</w:p>
          <w:p w:rsidR="00D81D1C" w:rsidRDefault="00D81D1C" w:rsidP="00D81D1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Сушкова О.В</w:t>
            </w: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.,</w:t>
            </w:r>
            <w:r w:rsidRPr="000006EF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тренер-преподаватель по скалолазанию высшей категории</w:t>
            </w: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,</w:t>
            </w:r>
          </w:p>
          <w:p w:rsidR="00D81D1C" w:rsidRPr="000006EF" w:rsidRDefault="00D81D1C" w:rsidP="00D81D1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0006EF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инструктор-методист Гатчинской</w:t>
            </w: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</w:t>
            </w:r>
            <w:r w:rsidRPr="000006EF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ДЮСШ №2</w:t>
            </w:r>
          </w:p>
          <w:p w:rsidR="00D81D1C" w:rsidRPr="00065CFC" w:rsidRDefault="00D81D1C" w:rsidP="00D81D1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</w:t>
            </w:r>
          </w:p>
          <w:p w:rsidR="00D81D1C" w:rsidRPr="00065CFC" w:rsidRDefault="00D81D1C" w:rsidP="00D81D1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065CFC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>
              <w:t xml:space="preserve"> </w:t>
            </w:r>
            <w:r w:rsidRPr="00A13EAC">
              <w:rPr>
                <w:rFonts w:ascii="Franklin Gothic Medium Cond" w:hAnsi="Franklin Gothic Medium Cond"/>
                <w:b w:val="0"/>
                <w:sz w:val="28"/>
              </w:rPr>
              <w:t>https://meet.google.com/bye-ijxv-wwg</w:t>
            </w:r>
            <w:r w:rsidRPr="00065CFC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D81D1C" w:rsidTr="00D81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5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 – 14.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</w:t>
            </w:r>
          </w:p>
          <w:p w:rsidR="00D81D1C" w:rsidRPr="00B12647" w:rsidRDefault="00D81D1C" w:rsidP="00D81D1C">
            <w:pPr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  <w:t>Учителям-предметникам</w:t>
            </w:r>
          </w:p>
          <w:p w:rsidR="00D81D1C" w:rsidRPr="00CF4AF2" w:rsidRDefault="00D81D1C" w:rsidP="00D81D1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Методическая мастерская «</w:t>
            </w:r>
            <w:r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Технология веб-</w:t>
            </w:r>
            <w:proofErr w:type="spellStart"/>
            <w:r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квеста</w:t>
            </w:r>
            <w:proofErr w:type="spellEnd"/>
            <w:r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 xml:space="preserve"> как интерактивная образовательная среда</w:t>
            </w: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»</w:t>
            </w:r>
          </w:p>
          <w:p w:rsidR="00D81D1C" w:rsidRDefault="00D81D1C" w:rsidP="00D81D1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D81D1C" w:rsidRPr="00BD7974" w:rsidRDefault="00D81D1C" w:rsidP="00D81D1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sz w:val="28"/>
              </w:rPr>
              <w:t>Пачко</w:t>
            </w:r>
            <w:proofErr w:type="spellEnd"/>
            <w:r>
              <w:rPr>
                <w:rFonts w:ascii="Franklin Gothic Medium Cond" w:hAnsi="Franklin Gothic Medium Cond"/>
                <w:sz w:val="28"/>
              </w:rPr>
              <w:t xml:space="preserve"> С.Ф., старший методист МБОУ ДО «ИМЦ»</w:t>
            </w:r>
          </w:p>
          <w:p w:rsidR="00D81D1C" w:rsidRPr="0070529B" w:rsidRDefault="00D81D1C" w:rsidP="00D81D1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</w:rPr>
            </w:pPr>
          </w:p>
          <w:p w:rsidR="00D81D1C" w:rsidRPr="003E4175" w:rsidRDefault="00D81D1C" w:rsidP="00D81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>
              <w:t xml:space="preserve"> </w:t>
            </w:r>
            <w:r w:rsidRPr="009B3572">
              <w:rPr>
                <w:rFonts w:ascii="Franklin Gothic Medium Cond" w:hAnsi="Franklin Gothic Medium Cond"/>
                <w:sz w:val="28"/>
              </w:rPr>
              <w:t>https://meet.google.com/qwa-cnpd-dcc</w:t>
            </w:r>
            <w:r>
              <w:t xml:space="preserve"> </w:t>
            </w:r>
          </w:p>
        </w:tc>
      </w:tr>
      <w:tr w:rsidR="00D81D1C" w:rsidTr="00D81D1C">
        <w:trPr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15.00 – 16.00</w:t>
            </w:r>
          </w:p>
          <w:p w:rsidR="00D81D1C" w:rsidRDefault="00D81D1C" w:rsidP="00D81D1C"/>
        </w:tc>
        <w:tc>
          <w:tcPr>
            <w:tcW w:w="8759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  <w:t xml:space="preserve">Учителям начальных классов </w:t>
            </w:r>
          </w:p>
          <w:p w:rsidR="00D81D1C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 xml:space="preserve">Онлайн-семинар </w:t>
            </w:r>
            <w:r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«</w:t>
            </w:r>
            <w:r w:rsidRPr="00FB132C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 xml:space="preserve">Функциональная грамотность младшего школьника: </w:t>
            </w:r>
          </w:p>
          <w:p w:rsidR="00D81D1C" w:rsidRPr="00CF4AF2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FB132C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работа с и</w:t>
            </w:r>
            <w:r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нформацией</w:t>
            </w: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»</w:t>
            </w:r>
          </w:p>
          <w:p w:rsidR="00D81D1C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B12647">
              <w:rPr>
                <w:rFonts w:ascii="Franklin Gothic Medium Cond" w:hAnsi="Franklin Gothic Medium Cond"/>
                <w:sz w:val="28"/>
              </w:rPr>
              <w:t>Рыбкина Е.А., методист МБОУ ДО «ИМЦ»</w:t>
            </w:r>
            <w:r>
              <w:rPr>
                <w:rFonts w:ascii="Franklin Gothic Medium Cond" w:hAnsi="Franklin Gothic Medium Cond"/>
                <w:sz w:val="28"/>
              </w:rPr>
              <w:t xml:space="preserve">, </w:t>
            </w:r>
          </w:p>
          <w:p w:rsidR="00D81D1C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proofErr w:type="spellStart"/>
            <w:r w:rsidRPr="00FB132C">
              <w:rPr>
                <w:rFonts w:ascii="Franklin Gothic Medium Cond" w:hAnsi="Franklin Gothic Medium Cond"/>
                <w:sz w:val="28"/>
              </w:rPr>
              <w:t>Бурдина</w:t>
            </w:r>
            <w:proofErr w:type="spellEnd"/>
            <w:r w:rsidRPr="00FB132C">
              <w:rPr>
                <w:rFonts w:ascii="Franklin Gothic Medium Cond" w:hAnsi="Franklin Gothic Medium Cond"/>
                <w:sz w:val="28"/>
              </w:rPr>
              <w:t xml:space="preserve"> Л.Г., руководитель ШМО </w:t>
            </w:r>
            <w:r>
              <w:rPr>
                <w:rFonts w:ascii="Franklin Gothic Medium Cond" w:hAnsi="Franklin Gothic Medium Cond"/>
                <w:sz w:val="28"/>
              </w:rPr>
              <w:t>МБОУ «</w:t>
            </w:r>
            <w:r w:rsidRPr="00FB132C">
              <w:rPr>
                <w:rFonts w:ascii="Franklin Gothic Medium Cond" w:hAnsi="Franklin Gothic Medium Cond"/>
                <w:sz w:val="28"/>
              </w:rPr>
              <w:t>Гатчинская СОШ № 7</w:t>
            </w:r>
            <w:r>
              <w:rPr>
                <w:rFonts w:ascii="Franklin Gothic Medium Cond" w:hAnsi="Franklin Gothic Medium Cond"/>
                <w:sz w:val="28"/>
              </w:rPr>
              <w:t>»</w:t>
            </w:r>
          </w:p>
          <w:p w:rsidR="00D81D1C" w:rsidRPr="00FB3C09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</w:t>
            </w:r>
            <w:r w:rsidRPr="00B12647">
              <w:rPr>
                <w:rFonts w:ascii="Franklin Gothic Medium Cond" w:hAnsi="Franklin Gothic Medium Cond"/>
                <w:sz w:val="28"/>
              </w:rPr>
              <w:t>одключение по ссылке:</w:t>
            </w:r>
            <w:r>
              <w:t xml:space="preserve"> </w:t>
            </w:r>
            <w:r w:rsidRPr="002241E2">
              <w:rPr>
                <w:rFonts w:ascii="Franklin Gothic Medium Cond" w:hAnsi="Franklin Gothic Medium Cond"/>
                <w:sz w:val="28"/>
              </w:rPr>
              <w:t>https://meet.google.com/dnn-zbsv-gtz</w:t>
            </w:r>
            <w:r w:rsidRPr="00B12647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D81D1C" w:rsidTr="00D81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5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.00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6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.00</w:t>
            </w:r>
          </w:p>
          <w:p w:rsidR="00D81D1C" w:rsidRPr="00B12647" w:rsidRDefault="00D81D1C" w:rsidP="00D81D1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Pr="00CF4AF2" w:rsidRDefault="00D81D1C" w:rsidP="00D81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  <w:t xml:space="preserve">Учителям 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  <w:t>информатики</w:t>
            </w:r>
          </w:p>
          <w:p w:rsidR="00D81D1C" w:rsidRDefault="00D81D1C" w:rsidP="00D81D1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color w:val="323232" w:themeColor="text2"/>
                <w:sz w:val="28"/>
              </w:rPr>
            </w:pPr>
            <w:r w:rsidRPr="00FB132C">
              <w:rPr>
                <w:rFonts w:ascii="Franklin Gothic Medium Cond" w:hAnsi="Franklin Gothic Medium Cond"/>
                <w:color w:val="323232" w:themeColor="text2"/>
                <w:sz w:val="28"/>
              </w:rPr>
              <w:t xml:space="preserve">Семинар-практикум </w:t>
            </w:r>
            <w:r>
              <w:rPr>
                <w:rFonts w:ascii="Franklin Gothic Medium Cond" w:hAnsi="Franklin Gothic Medium Cond"/>
                <w:color w:val="323232" w:themeColor="text2"/>
                <w:sz w:val="28"/>
              </w:rPr>
              <w:t>«</w:t>
            </w:r>
            <w:r w:rsidRPr="00FB132C">
              <w:rPr>
                <w:rFonts w:ascii="Franklin Gothic Medium Cond" w:hAnsi="Franklin Gothic Medium Cond"/>
                <w:color w:val="323232" w:themeColor="text2"/>
                <w:sz w:val="28"/>
              </w:rPr>
              <w:t>Развитие читательской и информационной грамотности при выполнении заданий повышенной трудности ГИА по информатике</w:t>
            </w:r>
            <w:r>
              <w:rPr>
                <w:rFonts w:ascii="Franklin Gothic Medium Cond" w:hAnsi="Franklin Gothic Medium Cond"/>
                <w:color w:val="323232" w:themeColor="text2"/>
                <w:sz w:val="28"/>
              </w:rPr>
              <w:t>»</w:t>
            </w:r>
          </w:p>
          <w:p w:rsidR="00D81D1C" w:rsidRDefault="00D81D1C" w:rsidP="00D81D1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</w:p>
          <w:p w:rsidR="00D81D1C" w:rsidRPr="00DC0BAC" w:rsidRDefault="00D81D1C" w:rsidP="00D81D1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Черникова Т.М.</w:t>
            </w:r>
            <w:r w:rsidRPr="00B12647">
              <w:rPr>
                <w:rFonts w:ascii="Franklin Gothic Medium Cond" w:hAnsi="Franklin Gothic Medium Cond"/>
                <w:sz w:val="28"/>
              </w:rPr>
              <w:t>,</w:t>
            </w:r>
            <w:r w:rsidRPr="00BD7974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 xml:space="preserve">старший методист МБОУ ДО «ИМЦ» </w:t>
            </w:r>
          </w:p>
          <w:p w:rsidR="00D81D1C" w:rsidRPr="005C331E" w:rsidRDefault="00D81D1C" w:rsidP="00D81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>
              <w:t xml:space="preserve"> </w:t>
            </w:r>
            <w:r w:rsidRPr="002241E2">
              <w:rPr>
                <w:rFonts w:ascii="Franklin Gothic Medium Cond" w:hAnsi="Franklin Gothic Medium Cond"/>
                <w:sz w:val="28"/>
              </w:rPr>
              <w:t>https://meet.google.com/gdd-vbou-oyq</w:t>
            </w:r>
          </w:p>
        </w:tc>
      </w:tr>
      <w:tr w:rsidR="00D81D1C" w:rsidTr="00D81D1C">
        <w:trPr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</w:tcPr>
          <w:p w:rsidR="00D81D1C" w:rsidRDefault="00D81D1C" w:rsidP="00D81D1C">
            <w:pPr>
              <w:contextualSpacing/>
              <w:jc w:val="left"/>
            </w:pP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4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5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759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  <w:right w:val="single" w:sz="12" w:space="0" w:color="A5300F" w:themeColor="accent1"/>
            </w:tcBorders>
            <w:shd w:val="clear" w:color="auto" w:fill="auto"/>
            <w:vAlign w:val="center"/>
          </w:tcPr>
          <w:p w:rsidR="00D81D1C" w:rsidRPr="00A13EAC" w:rsidRDefault="00D81D1C" w:rsidP="00D81D1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val="en-US"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  <w:t>У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32"/>
                <w:szCs w:val="28"/>
                <w:lang w:eastAsia="ru-RU"/>
              </w:rPr>
              <w:t>чителям-предметникам</w:t>
            </w:r>
          </w:p>
          <w:p w:rsidR="00D81D1C" w:rsidRPr="00CF4AF2" w:rsidRDefault="00D81D1C" w:rsidP="00D81D1C">
            <w:pPr>
              <w:ind w:left="-1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Мастер-класс «</w:t>
            </w:r>
            <w:r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Как испортить мастер-класс: вредные советы для тех, кто выступает публично</w:t>
            </w: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»</w:t>
            </w:r>
          </w:p>
          <w:p w:rsidR="00D81D1C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 xml:space="preserve">Левченко С.В., учитель математики </w:t>
            </w:r>
            <w:r w:rsidRPr="00D42EE7">
              <w:rPr>
                <w:rFonts w:ascii="Franklin Gothic Medium Cond" w:hAnsi="Franklin Gothic Medium Cond"/>
                <w:sz w:val="28"/>
              </w:rPr>
              <w:t>МБОУ "Средняя школа №7" г. Майкопа</w:t>
            </w:r>
            <w:r w:rsidRPr="006E0486">
              <w:rPr>
                <w:rFonts w:ascii="Franklin Gothic Medium Cond" w:hAnsi="Franklin Gothic Medium Cond"/>
                <w:sz w:val="28"/>
              </w:rPr>
              <w:t>,</w:t>
            </w:r>
            <w:r>
              <w:t xml:space="preserve"> </w:t>
            </w:r>
            <w:r w:rsidRPr="00D42EE7">
              <w:rPr>
                <w:rFonts w:ascii="Franklin Gothic Medium Cond" w:hAnsi="Franklin Gothic Medium Cond"/>
                <w:sz w:val="28"/>
              </w:rPr>
              <w:t>призер Всероссийского конкурса «Учитель года России – 2020»</w:t>
            </w:r>
          </w:p>
          <w:p w:rsidR="00D81D1C" w:rsidRPr="002241E2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>
              <w:t xml:space="preserve"> </w:t>
            </w:r>
          </w:p>
          <w:p w:rsidR="00D81D1C" w:rsidRPr="003E4175" w:rsidRDefault="00D81D1C" w:rsidP="00D81D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 w:rsidRPr="002241E2">
              <w:rPr>
                <w:rFonts w:ascii="Franklin Gothic Medium Cond" w:hAnsi="Franklin Gothic Medium Cond"/>
                <w:sz w:val="28"/>
              </w:rPr>
              <w:t>https://meet.google.com/akf-ebpb-ukk</w:t>
            </w:r>
            <w:r>
              <w:t xml:space="preserve"> </w:t>
            </w:r>
          </w:p>
        </w:tc>
      </w:tr>
    </w:tbl>
    <w:p w:rsidR="00B12647" w:rsidRDefault="00B12647" w:rsidP="0084757A">
      <w:pPr>
        <w:framePr w:hSpace="180" w:wrap="around" w:vAnchor="text" w:hAnchor="margin" w:y="126"/>
      </w:pPr>
    </w:p>
    <w:p w:rsidR="00B12647" w:rsidRDefault="000E22EC" w:rsidP="0084757A">
      <w:r w:rsidRPr="00B01981">
        <w:rPr>
          <w:noProof/>
          <w:color w:val="7B230B" w:themeColor="accent1" w:themeShade="BF"/>
          <w:lang w:eastAsia="ru-RU"/>
        </w:rPr>
        <w:t xml:space="preserve"> </w:t>
      </w:r>
      <w:r w:rsidR="002241E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A75D67" wp14:editId="57B722E4">
                <wp:simplePos x="0" y="0"/>
                <wp:positionH relativeFrom="page">
                  <wp:posOffset>-14605</wp:posOffset>
                </wp:positionH>
                <wp:positionV relativeFrom="paragraph">
                  <wp:posOffset>8272780</wp:posOffset>
                </wp:positionV>
                <wp:extent cx="1508760" cy="1470025"/>
                <wp:effectExtent l="0" t="0" r="0" b="0"/>
                <wp:wrapNone/>
                <wp:docPr id="26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28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2D053" id="Группа 28" o:spid="_x0000_s1026" alt="Шестиугольные фигуры" style="position:absolute;margin-left:-1.15pt;margin-top:651.4pt;width:118.8pt;height:115.75pt;z-index:251665408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">
                  <v:imagedata r:id="rId20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">
                  <v:imagedata r:id="rId21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tbl>
      <w:tblPr>
        <w:tblStyle w:val="-71"/>
        <w:tblpPr w:leftFromText="180" w:rightFromText="180" w:vertAnchor="page" w:horzAnchor="margin" w:tblpY="1591"/>
        <w:tblW w:w="10617" w:type="dxa"/>
        <w:tblBorders>
          <w:top w:val="single" w:sz="12" w:space="0" w:color="A5300F" w:themeColor="accent1"/>
          <w:left w:val="single" w:sz="12" w:space="0" w:color="A5300F" w:themeColor="accent1"/>
          <w:bottom w:val="single" w:sz="12" w:space="0" w:color="A5300F" w:themeColor="accent1"/>
          <w:right w:val="single" w:sz="12" w:space="0" w:color="A5300F" w:themeColor="accent1"/>
          <w:insideH w:val="single" w:sz="12" w:space="0" w:color="A5300F" w:themeColor="accent1"/>
          <w:insideV w:val="single" w:sz="12" w:space="0" w:color="A5300F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927309" w:rsidTr="00E33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single" w:sz="12" w:space="0" w:color="A5300F" w:themeColor="accent1"/>
              <w:right w:val="none" w:sz="0" w:space="0" w:color="auto"/>
            </w:tcBorders>
          </w:tcPr>
          <w:p w:rsidR="00927309" w:rsidRPr="00AD794B" w:rsidRDefault="00927309" w:rsidP="00E33DD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lastRenderedPageBreak/>
              <w:t>1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val="en-US"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t>.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val="en-US"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t>0 – 1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val="en-US" w:eastAsia="ru-RU"/>
              </w:rPr>
              <w:t>4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t>.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val="en-US"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bottom w:val="single" w:sz="12" w:space="0" w:color="A5300F" w:themeColor="accent1"/>
              <w:right w:val="none" w:sz="0" w:space="0" w:color="auto"/>
            </w:tcBorders>
            <w:shd w:val="clear" w:color="auto" w:fill="auto"/>
          </w:tcPr>
          <w:p w:rsidR="00927309" w:rsidRPr="00CF4AF2" w:rsidRDefault="00927309" w:rsidP="00E33DD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Мастер-класс для обучающихся 4 классов</w:t>
            </w:r>
          </w:p>
          <w:p w:rsidR="00927309" w:rsidRPr="00CF4AF2" w:rsidRDefault="00927309" w:rsidP="00E33DD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«Введение в 3-</w:t>
            </w: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val="en-US" w:eastAsia="ru-RU"/>
              </w:rPr>
              <w:t>D</w:t>
            </w: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 xml:space="preserve"> моделирование»</w:t>
            </w:r>
          </w:p>
          <w:p w:rsidR="00927309" w:rsidRDefault="00927309" w:rsidP="00E33DD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</w:p>
          <w:p w:rsidR="00927309" w:rsidRDefault="00927309" w:rsidP="00E33DD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b w:val="0"/>
                <w:sz w:val="28"/>
              </w:rPr>
              <w:t>Британова</w:t>
            </w:r>
            <w:proofErr w:type="spellEnd"/>
            <w:r>
              <w:rPr>
                <w:rFonts w:ascii="Franklin Gothic Medium Cond" w:hAnsi="Franklin Gothic Medium Cond"/>
                <w:b w:val="0"/>
                <w:sz w:val="28"/>
              </w:rPr>
              <w:t xml:space="preserve"> Г.С.,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 xml:space="preserve"> учитель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технологии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 xml:space="preserve"> МБОУ «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Пригородная СОШ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>»</w:t>
            </w:r>
          </w:p>
          <w:p w:rsidR="00927309" w:rsidRDefault="00927309" w:rsidP="00E33DD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B84278" w:rsidRPr="00B84278" w:rsidRDefault="00927309" w:rsidP="00B8427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Cs w:val="0"/>
                <w:sz w:val="28"/>
              </w:rPr>
            </w:pPr>
            <w:r w:rsidRPr="007037B9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B84278">
              <w:t xml:space="preserve"> </w:t>
            </w:r>
          </w:p>
          <w:p w:rsidR="00927309" w:rsidRPr="007037B9" w:rsidRDefault="00B84278" w:rsidP="00B8427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 w:rsidRPr="00B84278">
              <w:rPr>
                <w:rFonts w:ascii="Franklin Gothic Medium Cond" w:hAnsi="Franklin Gothic Medium Cond"/>
                <w:b w:val="0"/>
                <w:sz w:val="28"/>
              </w:rPr>
              <w:t>https://meet.google.com/vtc-tsok-iwe</w:t>
            </w:r>
            <w:r w:rsidR="00927309">
              <w:t xml:space="preserve">  </w:t>
            </w:r>
          </w:p>
        </w:tc>
      </w:tr>
      <w:tr w:rsidR="00927309" w:rsidTr="00E33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5300F" w:themeColor="accent1"/>
              <w:left w:val="single" w:sz="12" w:space="0" w:color="A5300F" w:themeColor="accent1"/>
              <w:bottom w:val="single" w:sz="12" w:space="0" w:color="A5300F" w:themeColor="accent1"/>
            </w:tcBorders>
          </w:tcPr>
          <w:p w:rsidR="00927309" w:rsidRPr="00CF4AF2" w:rsidRDefault="00927309" w:rsidP="00E33DDC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color w:val="323232" w:themeColor="text2"/>
                <w:sz w:val="28"/>
                <w:szCs w:val="24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15.</w:t>
            </w:r>
            <w:r w:rsidR="007757FC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 – 16.</w:t>
            </w:r>
            <w:r w:rsidR="00E4742C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b/>
                <w:i w:val="0"/>
                <w:color w:val="323232" w:themeColor="text2"/>
                <w:sz w:val="28"/>
                <w:szCs w:val="28"/>
                <w:lang w:eastAsia="ru-RU"/>
              </w:rPr>
              <w:t>0</w:t>
            </w:r>
          </w:p>
          <w:p w:rsidR="00927309" w:rsidRPr="00AD794B" w:rsidRDefault="00927309" w:rsidP="00E33DDC">
            <w:pPr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632" w:type="dxa"/>
            <w:shd w:val="clear" w:color="auto" w:fill="auto"/>
          </w:tcPr>
          <w:p w:rsidR="00927309" w:rsidRPr="00CF4AF2" w:rsidRDefault="00927309" w:rsidP="00E33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</w:pPr>
            <w:proofErr w:type="spellStart"/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Тьюторинг</w:t>
            </w:r>
            <w:proofErr w:type="spellEnd"/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для обучающихся 11 класса по подготовке к ЕГЭ по </w:t>
            </w:r>
            <w:r w:rsidR="00E4742C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биологии</w:t>
            </w:r>
          </w:p>
          <w:p w:rsidR="00927309" w:rsidRPr="00CF4AF2" w:rsidRDefault="00927309" w:rsidP="00E33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«</w:t>
            </w:r>
            <w:r w:rsidR="00142AAB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Особенности ЕГЭ по биологии. </w:t>
            </w:r>
            <w:r w:rsidR="00E4742C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Разбор заданий 2 части ЕГЭ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» </w:t>
            </w:r>
          </w:p>
          <w:p w:rsidR="00142AAB" w:rsidRDefault="00142AAB" w:rsidP="00E33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Шевченко Е.А., учитель биологии МБОУ «Гатчинская гимназия им. К.Д. Ушинского»,</w:t>
            </w:r>
          </w:p>
          <w:p w:rsidR="00E4742C" w:rsidRDefault="00E4742C" w:rsidP="00E33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Зубова А.Л.</w:t>
            </w:r>
            <w:r w:rsidRPr="00AD794B">
              <w:rPr>
                <w:rFonts w:ascii="Franklin Gothic Medium Cond" w:hAnsi="Franklin Gothic Medium Cond"/>
                <w:sz w:val="28"/>
              </w:rPr>
              <w:t xml:space="preserve">, </w:t>
            </w:r>
            <w:r>
              <w:rPr>
                <w:rFonts w:ascii="Franklin Gothic Medium Cond" w:hAnsi="Franklin Gothic Medium Cond"/>
                <w:sz w:val="28"/>
              </w:rPr>
              <w:t xml:space="preserve">учитель биологии МБОУ «Гатчинская СОШ №2», </w:t>
            </w:r>
          </w:p>
          <w:p w:rsidR="00927309" w:rsidRDefault="00E4742C" w:rsidP="00E33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="Franklin Gothic Medium Cond" w:hAnsi="Franklin Gothic Medium Cond"/>
                <w:sz w:val="28"/>
              </w:rPr>
              <w:t xml:space="preserve">Пономарева Е.В., </w:t>
            </w:r>
            <w:r w:rsidRPr="00E4742C">
              <w:rPr>
                <w:rFonts w:ascii="Franklin Gothic Medium Cond" w:hAnsi="Franklin Gothic Medium Cond"/>
                <w:sz w:val="28"/>
              </w:rPr>
              <w:t xml:space="preserve">учитель биологии МБОУ «Гатчинская СОШ №2», </w:t>
            </w:r>
            <w:r>
              <w:rPr>
                <w:rFonts w:asciiTheme="majorHAnsi" w:hAnsiTheme="majorHAnsi"/>
                <w:sz w:val="22"/>
              </w:rPr>
              <w:t xml:space="preserve">  </w:t>
            </w:r>
          </w:p>
          <w:p w:rsidR="00295139" w:rsidRDefault="00927309" w:rsidP="0029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7CE3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>
              <w:t xml:space="preserve"> </w:t>
            </w:r>
            <w:r w:rsidR="00295139">
              <w:t xml:space="preserve"> </w:t>
            </w:r>
          </w:p>
          <w:p w:rsidR="00927309" w:rsidRPr="00295139" w:rsidRDefault="00295139" w:rsidP="0029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</w:rPr>
            </w:pPr>
            <w:r w:rsidRPr="00295139">
              <w:rPr>
                <w:rFonts w:ascii="Franklin Gothic Medium Cond" w:hAnsi="Franklin Gothic Medium Cond"/>
                <w:sz w:val="28"/>
              </w:rPr>
              <w:t>https://meet.google.com/jsv-iqwv-cti</w:t>
            </w:r>
          </w:p>
        </w:tc>
      </w:tr>
    </w:tbl>
    <w:p w:rsidR="00B12647" w:rsidRDefault="00E33DDC" w:rsidP="0084757A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CA836ED" wp14:editId="2C4FD81F">
            <wp:simplePos x="0" y="0"/>
            <wp:positionH relativeFrom="page">
              <wp:posOffset>489585</wp:posOffset>
            </wp:positionH>
            <wp:positionV relativeFrom="paragraph">
              <wp:posOffset>-1090295</wp:posOffset>
            </wp:positionV>
            <wp:extent cx="6994525" cy="1924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2C3" w:rsidRDefault="00CA62C3" w:rsidP="0084757A"/>
    <w:p w:rsidR="008D44E0" w:rsidRDefault="008D44E0" w:rsidP="0084757A"/>
    <w:p w:rsidR="008D44E0" w:rsidRDefault="008D44E0" w:rsidP="0084757A"/>
    <w:p w:rsidR="00B12647" w:rsidRDefault="00B12647" w:rsidP="0084757A"/>
    <w:p w:rsidR="00B12647" w:rsidRDefault="00B12647" w:rsidP="0084757A"/>
    <w:p w:rsidR="00B12647" w:rsidRDefault="00B12647" w:rsidP="0084757A"/>
    <w:p w:rsidR="00B12647" w:rsidRDefault="00B12647" w:rsidP="0084757A"/>
    <w:p w:rsidR="00B12647" w:rsidRDefault="00B12647" w:rsidP="0084757A"/>
    <w:p w:rsidR="00B12647" w:rsidRDefault="00B12647" w:rsidP="0084757A"/>
    <w:p w:rsidR="000E22EC" w:rsidRDefault="00FB6BCA" w:rsidP="0084757A">
      <w:r w:rsidRPr="00B01981">
        <w:rPr>
          <w:noProof/>
          <w:color w:val="7B230B" w:themeColor="accent1" w:themeShade="BF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B2B31B" wp14:editId="1C8DD233">
                <wp:simplePos x="0" y="0"/>
                <wp:positionH relativeFrom="column">
                  <wp:posOffset>-1304925</wp:posOffset>
                </wp:positionH>
                <wp:positionV relativeFrom="paragraph">
                  <wp:posOffset>207645</wp:posOffset>
                </wp:positionV>
                <wp:extent cx="3162300" cy="2553335"/>
                <wp:effectExtent l="0" t="0" r="0" b="0"/>
                <wp:wrapNone/>
                <wp:docPr id="9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553335"/>
                          <a:chOff x="0" y="0"/>
                          <a:chExt cx="4088749" cy="3393580"/>
                        </a:xfrm>
                      </wpg:grpSpPr>
                      <pic:pic xmlns:pic="http://schemas.openxmlformats.org/drawingml/2006/picture">
                        <pic:nvPicPr>
                          <pic:cNvPr id="11" name="Графический объект 19" descr="Шестиугольник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005"/>
                            <a:ext cx="2771774" cy="320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4D016" id="Группа 28" o:spid="_x0000_s1026" alt="Шестиугольные фигуры" style="position:absolute;margin-left:-102.75pt;margin-top:16.35pt;width:249pt;height:201.05pt;z-index:251660288;mso-width-relative:margin;mso-height-relative:margin" coordsize="40887,3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Q2MAAAAg59AYAAAAyDk0BgAAAHIOjQEAAICcQ2MAAAAg59AYAAAAyDk0&#10;BgAAAHIOjQEAAICcQ2MAAAAg59AYAAAAyDk0BgAAAHIOjQEAAICcQ2MAAAAg59AYAAAAyDk0BgAA&#10;AHI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">
                <v:shape id="Графический объект 19" o:spid="_x0000_s1027" type="#_x0000_t75" alt="Шестиугольник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">
                  <v:imagedata r:id="rId24" o:title="Шестиугольник 2"/>
                  <v:path arrowok="t"/>
                </v:shape>
                <v:shape id="Графический объект 20" o:spid="_x0000_s1028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">
                  <v:imagedata r:id="rId20" o:title="Шестиугольник 3"/>
                  <v:path arrowok="t"/>
                </v:shape>
                <v:shape id="Графический объект 21" o:spid="_x0000_s1029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">
                  <v:imagedata r:id="rId21" o:title="Шестиугольник 4"/>
                  <v:path arrowok="t"/>
                </v:shape>
              </v:group>
            </w:pict>
          </mc:Fallback>
        </mc:AlternateContent>
      </w:r>
    </w:p>
    <w:p w:rsidR="000E22EC" w:rsidRDefault="000E22EC" w:rsidP="0084757A"/>
    <w:p w:rsidR="000E22EC" w:rsidRDefault="000E22EC" w:rsidP="0084757A"/>
    <w:p w:rsidR="000E22EC" w:rsidRDefault="000E22EC" w:rsidP="0084757A"/>
    <w:p w:rsidR="000E22EC" w:rsidRDefault="000E22EC" w:rsidP="0084757A"/>
    <w:p w:rsidR="00B12647" w:rsidRDefault="00B12647" w:rsidP="0084757A"/>
    <w:p w:rsidR="00B84278" w:rsidRDefault="00B84278" w:rsidP="0084757A"/>
    <w:p w:rsidR="00981B74" w:rsidRDefault="00981B74" w:rsidP="0084757A"/>
    <w:p w:rsidR="00981B74" w:rsidRDefault="00981B74" w:rsidP="0084757A"/>
    <w:p w:rsidR="00981B74" w:rsidRDefault="00981B74" w:rsidP="0084757A"/>
    <w:p w:rsidR="00B84278" w:rsidRDefault="00D81D1C" w:rsidP="0084757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159F000" wp14:editId="7258E9B1">
            <wp:simplePos x="0" y="0"/>
            <wp:positionH relativeFrom="margin">
              <wp:posOffset>19050</wp:posOffset>
            </wp:positionH>
            <wp:positionV relativeFrom="paragraph">
              <wp:posOffset>141605</wp:posOffset>
            </wp:positionV>
            <wp:extent cx="6705600" cy="5695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5" t="49965" r="10903" b="44720"/>
                    <a:stretch/>
                  </pic:blipFill>
                  <pic:spPr bwMode="auto">
                    <a:xfrm>
                      <a:off x="0" y="0"/>
                      <a:ext cx="670560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47" w:rsidRDefault="00B12647" w:rsidP="0084757A"/>
    <w:tbl>
      <w:tblPr>
        <w:tblStyle w:val="-71"/>
        <w:tblpPr w:leftFromText="180" w:rightFromText="180" w:vertAnchor="page" w:horzAnchor="margin" w:tblpY="1771"/>
        <w:tblW w:w="10617" w:type="dxa"/>
        <w:tblBorders>
          <w:top w:val="single" w:sz="12" w:space="0" w:color="A5300F" w:themeColor="accent1"/>
          <w:left w:val="single" w:sz="12" w:space="0" w:color="A5300F" w:themeColor="accent1"/>
          <w:bottom w:val="single" w:sz="12" w:space="0" w:color="A5300F" w:themeColor="accent1"/>
          <w:right w:val="single" w:sz="12" w:space="0" w:color="A5300F" w:themeColor="accent1"/>
          <w:insideH w:val="single" w:sz="12" w:space="0" w:color="A5300F" w:themeColor="accent1"/>
          <w:insideV w:val="single" w:sz="12" w:space="0" w:color="A5300F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C12100" w:rsidTr="00C12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12100" w:rsidRPr="00CF4AF2" w:rsidRDefault="00C12100" w:rsidP="00C12100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323232" w:themeColor="text2"/>
                <w:sz w:val="28"/>
                <w:szCs w:val="24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i w:val="0"/>
                <w:color w:val="323232" w:themeColor="text2"/>
                <w:sz w:val="28"/>
                <w:szCs w:val="28"/>
                <w:lang w:eastAsia="ru-RU"/>
              </w:rPr>
              <w:t>15.00 – 16.00</w:t>
            </w:r>
          </w:p>
          <w:p w:rsidR="00C12100" w:rsidRPr="00260B05" w:rsidRDefault="00C12100" w:rsidP="00C12100">
            <w:pPr>
              <w:rPr>
                <w:i w:val="0"/>
              </w:rPr>
            </w:pP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12100" w:rsidRPr="00CF4AF2" w:rsidRDefault="00C12100" w:rsidP="00C121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color w:val="323232" w:themeColor="text2"/>
                <w:sz w:val="28"/>
                <w:szCs w:val="28"/>
                <w:lang w:eastAsia="ru-RU"/>
              </w:rPr>
              <w:t>Онлайн-консультация «Родителям о психологической готовности детей к школьному обучению»</w:t>
            </w:r>
          </w:p>
          <w:p w:rsidR="00C12100" w:rsidRDefault="00C12100" w:rsidP="00C121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b w:val="0"/>
                <w:sz w:val="28"/>
              </w:rPr>
              <w:t>Трошагин</w:t>
            </w:r>
            <w:proofErr w:type="spellEnd"/>
            <w:r>
              <w:rPr>
                <w:rFonts w:ascii="Franklin Gothic Medium Cond" w:hAnsi="Franklin Gothic Medium Cond"/>
                <w:b w:val="0"/>
                <w:sz w:val="28"/>
              </w:rPr>
              <w:t xml:space="preserve"> М.И.,</w:t>
            </w:r>
            <w:r>
              <w:t xml:space="preserve">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педагог-психолог, старший</w:t>
            </w:r>
            <w:r w:rsidRPr="00766038">
              <w:rPr>
                <w:rFonts w:ascii="Franklin Gothic Medium Cond" w:hAnsi="Franklin Gothic Medium Cond"/>
                <w:b w:val="0"/>
                <w:sz w:val="28"/>
              </w:rPr>
              <w:t xml:space="preserve"> методист МБОУ ДО «ИМЦ»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,</w:t>
            </w:r>
          </w:p>
          <w:p w:rsidR="00C12100" w:rsidRDefault="00C12100" w:rsidP="00C121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CB6F1B">
              <w:rPr>
                <w:rFonts w:ascii="Franklin Gothic Medium Cond" w:hAnsi="Franklin Gothic Medium Cond"/>
                <w:b w:val="0"/>
                <w:sz w:val="28"/>
              </w:rPr>
              <w:t xml:space="preserve">Туманян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М.Р.,</w:t>
            </w:r>
            <w:r>
              <w:t xml:space="preserve"> </w:t>
            </w:r>
            <w:r w:rsidRPr="00CB6F1B">
              <w:rPr>
                <w:rFonts w:ascii="Franklin Gothic Medium Cond" w:hAnsi="Franklin Gothic Medium Cond"/>
                <w:b w:val="0"/>
                <w:sz w:val="28"/>
              </w:rPr>
              <w:t>педагог-психолог МБОУ «Коммунарская СОШ №3»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,</w:t>
            </w:r>
          </w:p>
          <w:p w:rsidR="00C12100" w:rsidRDefault="00C12100" w:rsidP="00C121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CB6F1B">
              <w:rPr>
                <w:rFonts w:ascii="Franklin Gothic Medium Cond" w:hAnsi="Franklin Gothic Medium Cond"/>
                <w:b w:val="0"/>
                <w:sz w:val="28"/>
              </w:rPr>
              <w:t xml:space="preserve">Кириллова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А.А., п</w:t>
            </w:r>
            <w:r w:rsidRPr="00CB6F1B">
              <w:rPr>
                <w:rFonts w:ascii="Franklin Gothic Medium Cond" w:hAnsi="Franklin Gothic Medium Cond"/>
                <w:b w:val="0"/>
                <w:sz w:val="28"/>
              </w:rPr>
              <w:t xml:space="preserve">едагог-психолог МБДОУ «Детский сад №28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к</w:t>
            </w:r>
            <w:r w:rsidRPr="00CB6F1B">
              <w:rPr>
                <w:rFonts w:ascii="Franklin Gothic Medium Cond" w:hAnsi="Franklin Gothic Medium Cond"/>
                <w:b w:val="0"/>
                <w:sz w:val="28"/>
              </w:rPr>
              <w:t>омбинированного вида»</w:t>
            </w:r>
          </w:p>
          <w:p w:rsidR="00C12100" w:rsidRDefault="00C12100" w:rsidP="00C121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>
              <w:t xml:space="preserve"> </w:t>
            </w:r>
          </w:p>
          <w:p w:rsidR="00C12100" w:rsidRPr="00CB6F1B" w:rsidRDefault="00C12100" w:rsidP="00C121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CB6F1B">
              <w:rPr>
                <w:rFonts w:ascii="Franklin Gothic Medium Cond" w:hAnsi="Franklin Gothic Medium Cond"/>
                <w:b w:val="0"/>
                <w:sz w:val="24"/>
              </w:rPr>
              <w:t xml:space="preserve">https://us02web.zoom.us/j/85340843698?pwd=Q0pZLzBJK05zVHlUbUxoZDRqdzJXdz09 </w:t>
            </w:r>
          </w:p>
        </w:tc>
      </w:tr>
    </w:tbl>
    <w:p w:rsidR="00B12647" w:rsidRDefault="00B12647" w:rsidP="0084757A"/>
    <w:p w:rsidR="00260B05" w:rsidRPr="00CC64D7" w:rsidRDefault="00CC64D7" w:rsidP="00260B05">
      <w:pPr>
        <w:rPr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2146935</wp:posOffset>
            </wp:positionV>
            <wp:extent cx="6648450" cy="600075"/>
            <wp:effectExtent l="76200" t="57150" r="76200" b="104775"/>
            <wp:wrapTopAndBottom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tbl>
      <w:tblPr>
        <w:tblStyle w:val="af1"/>
        <w:tblW w:w="10617" w:type="dxa"/>
        <w:tblBorders>
          <w:top w:val="single" w:sz="12" w:space="0" w:color="A5300F" w:themeColor="accent1"/>
          <w:left w:val="single" w:sz="12" w:space="0" w:color="A5300F" w:themeColor="accent1"/>
          <w:bottom w:val="single" w:sz="12" w:space="0" w:color="A5300F" w:themeColor="accent1"/>
          <w:right w:val="single" w:sz="12" w:space="0" w:color="A5300F" w:themeColor="accent1"/>
          <w:insideH w:val="single" w:sz="12" w:space="0" w:color="A5300F" w:themeColor="accent1"/>
          <w:insideV w:val="single" w:sz="12" w:space="0" w:color="A5300F" w:themeColor="accent1"/>
        </w:tblBorders>
        <w:tblLook w:val="04A0" w:firstRow="1" w:lastRow="0" w:firstColumn="1" w:lastColumn="0" w:noHBand="0" w:noVBand="1"/>
      </w:tblPr>
      <w:tblGrid>
        <w:gridCol w:w="2537"/>
        <w:gridCol w:w="8080"/>
      </w:tblGrid>
      <w:tr w:rsidR="00CC530F" w:rsidTr="007457C4">
        <w:trPr>
          <w:trHeight w:val="955"/>
        </w:trPr>
        <w:tc>
          <w:tcPr>
            <w:tcW w:w="2537" w:type="dxa"/>
            <w:vAlign w:val="center"/>
          </w:tcPr>
          <w:p w:rsidR="00CC530F" w:rsidRPr="00CF4AF2" w:rsidRDefault="00C070BA" w:rsidP="00927309">
            <w:pPr>
              <w:contextualSpacing/>
              <w:jc w:val="center"/>
              <w:rPr>
                <w:color w:val="323232" w:themeColor="text2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 – 1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4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080" w:type="dxa"/>
          </w:tcPr>
          <w:p w:rsidR="00927309" w:rsidRPr="00927309" w:rsidRDefault="00927309" w:rsidP="00C070BA">
            <w:pPr>
              <w:jc w:val="right"/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  <w:t>Работа со словом на уроках литературного чтения как способ формирования нравственных качеств младших школьников</w:t>
            </w:r>
          </w:p>
          <w:p w:rsidR="00CC530F" w:rsidRPr="0021600F" w:rsidRDefault="00927309" w:rsidP="00C070BA">
            <w:pPr>
              <w:jc w:val="right"/>
              <w:rPr>
                <w:rFonts w:ascii="Franklin Gothic Medium Cond" w:hAnsi="Franklin Gothic Medium Cond"/>
              </w:rPr>
            </w:pPr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https://xn----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dtbhthpdbkkaet.xn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-</w:t>
            </w:r>
            <w:r>
              <w:rPr>
                <w:rFonts w:ascii="Franklin Gothic Medium Cond" w:hAnsi="Franklin Gothic Medium Cond"/>
                <w:color w:val="A5300F" w:themeColor="accent1"/>
                <w:sz w:val="26"/>
              </w:rPr>
              <w:t>-p1ai/</w:t>
            </w:r>
            <w:proofErr w:type="spellStart"/>
            <w:r>
              <w:rPr>
                <w:rFonts w:ascii="Franklin Gothic Medium Cond" w:hAnsi="Franklin Gothic Medium Cond"/>
                <w:color w:val="A5300F" w:themeColor="accent1"/>
                <w:sz w:val="26"/>
              </w:rPr>
              <w:t>methodics</w:t>
            </w:r>
            <w:proofErr w:type="spellEnd"/>
            <w:r>
              <w:rPr>
                <w:rFonts w:ascii="Franklin Gothic Medium Cond" w:hAnsi="Franklin Gothic Medium Cond"/>
                <w:color w:val="A5300F" w:themeColor="accent1"/>
                <w:sz w:val="26"/>
              </w:rPr>
              <w:t>/</w:t>
            </w:r>
            <w:proofErr w:type="spellStart"/>
            <w:r>
              <w:rPr>
                <w:rFonts w:ascii="Franklin Gothic Medium Cond" w:hAnsi="Franklin Gothic Medium Cond"/>
                <w:color w:val="A5300F" w:themeColor="accent1"/>
                <w:sz w:val="26"/>
              </w:rPr>
              <w:t>webinars</w:t>
            </w:r>
            <w:proofErr w:type="spellEnd"/>
            <w:r>
              <w:rPr>
                <w:rFonts w:ascii="Franklin Gothic Medium Cond" w:hAnsi="Franklin Gothic Medium Cond"/>
                <w:color w:val="A5300F" w:themeColor="accent1"/>
                <w:sz w:val="26"/>
              </w:rPr>
              <w:t>/227852</w:t>
            </w:r>
          </w:p>
        </w:tc>
      </w:tr>
      <w:tr w:rsidR="00927309" w:rsidTr="007457C4">
        <w:trPr>
          <w:trHeight w:val="955"/>
        </w:trPr>
        <w:tc>
          <w:tcPr>
            <w:tcW w:w="2537" w:type="dxa"/>
            <w:vAlign w:val="center"/>
          </w:tcPr>
          <w:p w:rsidR="00927309" w:rsidRPr="00CF4AF2" w:rsidRDefault="00927309" w:rsidP="00927309">
            <w:pPr>
              <w:contextualSpacing/>
              <w:jc w:val="center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</w:pP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5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 – 1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6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080" w:type="dxa"/>
          </w:tcPr>
          <w:p w:rsidR="00927309" w:rsidRDefault="00927309" w:rsidP="00C070BA">
            <w:pPr>
              <w:jc w:val="right"/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  <w:t>Консультация. Как решать задания №11 ЕГЭ по математике профильного уровня. Задачи на движение по окружности</w:t>
            </w:r>
          </w:p>
          <w:p w:rsidR="00927309" w:rsidRPr="00927309" w:rsidRDefault="00927309" w:rsidP="00C070BA">
            <w:pPr>
              <w:jc w:val="right"/>
              <w:rPr>
                <w:rFonts w:ascii="Franklin Gothic Medium Cond" w:hAnsi="Franklin Gothic Medium Cond"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https://xn----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dtbhthpdbkkaet.xn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--p1ai/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methodics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/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webinars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/227856</w:t>
            </w:r>
          </w:p>
        </w:tc>
      </w:tr>
      <w:tr w:rsidR="00927309" w:rsidTr="007457C4">
        <w:trPr>
          <w:trHeight w:val="955"/>
        </w:trPr>
        <w:tc>
          <w:tcPr>
            <w:tcW w:w="2537" w:type="dxa"/>
            <w:vAlign w:val="center"/>
          </w:tcPr>
          <w:p w:rsidR="00927309" w:rsidRPr="00927309" w:rsidRDefault="00927309" w:rsidP="00927309">
            <w:pPr>
              <w:contextualSpacing/>
              <w:jc w:val="center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</w:pP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6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 – 1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7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080" w:type="dxa"/>
          </w:tcPr>
          <w:p w:rsidR="00927309" w:rsidRDefault="00927309" w:rsidP="00C070BA">
            <w:pPr>
              <w:jc w:val="right"/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  <w:t>Консультация. Как решать задания №11 ЕГЭ по математике профильного уровня. Задачи на работу</w:t>
            </w:r>
          </w:p>
          <w:p w:rsidR="00927309" w:rsidRPr="00927309" w:rsidRDefault="00927309" w:rsidP="00C070BA">
            <w:pPr>
              <w:jc w:val="right"/>
              <w:rPr>
                <w:rFonts w:ascii="Franklin Gothic Medium Cond" w:hAnsi="Franklin Gothic Medium Cond"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https://xn----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dtbhthpdbkkaet.xn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--p1ai/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methodics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/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webinars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/227858</w:t>
            </w:r>
          </w:p>
        </w:tc>
      </w:tr>
      <w:tr w:rsidR="00927309" w:rsidTr="007457C4">
        <w:trPr>
          <w:trHeight w:val="955"/>
        </w:trPr>
        <w:tc>
          <w:tcPr>
            <w:tcW w:w="2537" w:type="dxa"/>
            <w:vAlign w:val="center"/>
          </w:tcPr>
          <w:p w:rsidR="00927309" w:rsidRPr="00927309" w:rsidRDefault="00927309" w:rsidP="00927309">
            <w:pPr>
              <w:contextualSpacing/>
              <w:jc w:val="center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</w:pP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4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 – 1</w:t>
            </w:r>
            <w:r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5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080" w:type="dxa"/>
          </w:tcPr>
          <w:p w:rsidR="00927309" w:rsidRDefault="00927309" w:rsidP="00C070BA">
            <w:pPr>
              <w:jc w:val="right"/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b/>
                <w:color w:val="323232" w:themeColor="text2"/>
                <w:sz w:val="26"/>
              </w:rPr>
              <w:t>CLIL в школе: новый подход</w:t>
            </w:r>
          </w:p>
          <w:p w:rsidR="00927309" w:rsidRPr="00927309" w:rsidRDefault="00927309" w:rsidP="00C070BA">
            <w:pPr>
              <w:jc w:val="right"/>
              <w:rPr>
                <w:rFonts w:ascii="Franklin Gothic Medium Cond" w:hAnsi="Franklin Gothic Medium Cond"/>
                <w:color w:val="323232" w:themeColor="text2"/>
                <w:sz w:val="26"/>
              </w:rPr>
            </w:pPr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https://xn----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dtbhthpdbkkaet.xn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--p1ai/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methodics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/</w:t>
            </w:r>
            <w:proofErr w:type="spellStart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webinars</w:t>
            </w:r>
            <w:proofErr w:type="spellEnd"/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</w:rPr>
              <w:t>/227854</w:t>
            </w:r>
          </w:p>
        </w:tc>
      </w:tr>
      <w:tr w:rsidR="00CC530F" w:rsidTr="007457C4">
        <w:trPr>
          <w:trHeight w:val="750"/>
        </w:trPr>
        <w:tc>
          <w:tcPr>
            <w:tcW w:w="2537" w:type="dxa"/>
            <w:vAlign w:val="center"/>
          </w:tcPr>
          <w:p w:rsidR="00CC530F" w:rsidRPr="00CF4AF2" w:rsidRDefault="00C070BA" w:rsidP="00927309">
            <w:pPr>
              <w:contextualSpacing/>
              <w:jc w:val="center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12.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0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0 – 13.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0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080" w:type="dxa"/>
          </w:tcPr>
          <w:p w:rsidR="00927309" w:rsidRPr="00927309" w:rsidRDefault="00927309" w:rsidP="00927309">
            <w:pPr>
              <w:spacing w:before="0" w:after="160" w:line="259" w:lineRule="auto"/>
              <w:jc w:val="right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6"/>
                <w:szCs w:val="26"/>
                <w:lang w:eastAsia="ru-RU"/>
              </w:rPr>
            </w:pP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6"/>
                <w:szCs w:val="26"/>
                <w:lang w:eastAsia="ru-RU"/>
              </w:rPr>
              <w:t xml:space="preserve">Новые требования в современной системе оценивания успешности обучения и качества образования младших школьников </w:t>
            </w:r>
          </w:p>
          <w:p w:rsidR="00CC530F" w:rsidRPr="00927309" w:rsidRDefault="0066091B" w:rsidP="00927309">
            <w:pPr>
              <w:spacing w:before="0" w:after="160" w:line="259" w:lineRule="auto"/>
              <w:jc w:val="right"/>
              <w:rPr>
                <w:rFonts w:ascii="Franklin Gothic Medium Cond" w:eastAsia="+mn-ea" w:hAnsi="Franklin Gothic Medium Cond" w:cs="+mn-cs"/>
                <w:color w:val="1D184A"/>
                <w:sz w:val="26"/>
                <w:szCs w:val="26"/>
                <w:lang w:eastAsia="ru-RU"/>
              </w:rPr>
            </w:pPr>
            <w:hyperlink r:id="rId31" w:history="1">
              <w:r w:rsidR="00927309">
                <w:t xml:space="preserve"> </w:t>
              </w:r>
              <w:r w:rsidR="00927309" w:rsidRPr="00927309">
                <w:rPr>
                  <w:rFonts w:ascii="Franklin Gothic Medium Cond" w:eastAsia="Calibri" w:hAnsi="Franklin Gothic Medium Cond" w:cs="Times New Roman"/>
                  <w:color w:val="A5300F" w:themeColor="accent1"/>
                  <w:sz w:val="26"/>
                  <w:szCs w:val="26"/>
                  <w:lang w:eastAsia="en-US"/>
                </w:rPr>
                <w:t>https://uchitel.club/events/novye-trebovaniya-v-sovremennoi-sisteme-ocenivaniya-uspesnosti-obuceniya-i-kacestva-obrazovaniya-mladsix-skolnikov</w:t>
              </w:r>
            </w:hyperlink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Pr="00CF4AF2" w:rsidRDefault="00C070BA" w:rsidP="00927309">
            <w:pPr>
              <w:jc w:val="center"/>
              <w:rPr>
                <w:color w:val="323232" w:themeColor="text2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1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 – 1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2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080" w:type="dxa"/>
          </w:tcPr>
          <w:p w:rsidR="00CC530F" w:rsidRPr="00927309" w:rsidRDefault="00927309" w:rsidP="00076EF7">
            <w:pPr>
              <w:jc w:val="right"/>
              <w:rPr>
                <w:rFonts w:ascii="Franklin Gothic Medium Cond" w:hAnsi="Franklin Gothic Medium Cond"/>
                <w:b/>
                <w:color w:val="323232" w:themeColor="text2"/>
                <w:sz w:val="26"/>
                <w:szCs w:val="26"/>
              </w:rPr>
            </w:pPr>
            <w:r w:rsidRPr="00927309">
              <w:rPr>
                <w:rFonts w:ascii="Franklin Gothic Medium Cond" w:hAnsi="Franklin Gothic Medium Cond"/>
                <w:b/>
                <w:color w:val="323232" w:themeColor="text2"/>
                <w:sz w:val="26"/>
                <w:szCs w:val="26"/>
              </w:rPr>
              <w:t>Преемственность математического образования: дошкольная методика и школьная программа</w:t>
            </w:r>
          </w:p>
          <w:p w:rsidR="00927309" w:rsidRPr="00927309" w:rsidRDefault="00927309" w:rsidP="00076EF7">
            <w:pPr>
              <w:jc w:val="right"/>
              <w:rPr>
                <w:rFonts w:ascii="Franklin Gothic Medium Cond" w:hAnsi="Franklin Gothic Medium Cond"/>
                <w:sz w:val="26"/>
                <w:szCs w:val="26"/>
              </w:rPr>
            </w:pPr>
            <w:r w:rsidRPr="00927309">
              <w:rPr>
                <w:rFonts w:ascii="Franklin Gothic Medium Cond" w:hAnsi="Franklin Gothic Medium Cond"/>
                <w:color w:val="7B230B" w:themeColor="accent1" w:themeShade="BF"/>
                <w:sz w:val="26"/>
                <w:szCs w:val="26"/>
              </w:rPr>
              <w:t>https://uchitel.club/events/preemstvennost-matematiceskogo-obrazovaniya-doskolnaya-metodika-i-skolnaya-programma/</w:t>
            </w:r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Pr="00CF4AF2" w:rsidRDefault="00C070BA" w:rsidP="00927309">
            <w:pPr>
              <w:jc w:val="center"/>
              <w:rPr>
                <w:color w:val="323232" w:themeColor="text2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1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2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.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0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–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1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.</w:t>
            </w:r>
            <w:r w:rsid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3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080" w:type="dxa"/>
          </w:tcPr>
          <w:p w:rsidR="00927309" w:rsidRDefault="00927309" w:rsidP="00076EF7">
            <w:pPr>
              <w:jc w:val="right"/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</w:pP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6"/>
                <w:szCs w:val="26"/>
                <w:lang w:eastAsia="ru-RU"/>
              </w:rPr>
              <w:t>Актуальные проблемы преподавания ОБЖ в условиях реализации требований ФГОС ОО и Концепции преподавания ОБЖ</w:t>
            </w:r>
            <w:r w:rsidRPr="00927309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</w:p>
          <w:p w:rsidR="00CC530F" w:rsidRPr="00927309" w:rsidRDefault="00927309" w:rsidP="00076EF7">
            <w:pPr>
              <w:jc w:val="right"/>
              <w:rPr>
                <w:rFonts w:ascii="Franklin Gothic Medium Cond" w:hAnsi="Franklin Gothic Medium Cond"/>
                <w:sz w:val="26"/>
                <w:szCs w:val="26"/>
              </w:rPr>
            </w:pPr>
            <w:r w:rsidRPr="00927309">
              <w:rPr>
                <w:rFonts w:ascii="Franklin Gothic Medium Cond" w:hAnsi="Franklin Gothic Medium Cond"/>
                <w:color w:val="A5300F" w:themeColor="accent1"/>
                <w:sz w:val="26"/>
                <w:szCs w:val="26"/>
              </w:rPr>
              <w:t>https://uchitel.club/events/aktualnye-problemy-prepodavaniya-obz-v-usloviyax-realizacii-trebovanii-fgos-oo-i-koncepcii-prepodavaniya-obz-1/</w:t>
            </w:r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Pr="00CF4AF2" w:rsidRDefault="00C070BA" w:rsidP="007457C4">
            <w:pPr>
              <w:jc w:val="center"/>
              <w:rPr>
                <w:color w:val="323232" w:themeColor="text2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14.00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–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8080" w:type="dxa"/>
          </w:tcPr>
          <w:p w:rsidR="00CC530F" w:rsidRDefault="0032264F" w:rsidP="00C070BA">
            <w:pPr>
              <w:spacing w:before="0" w:after="160" w:line="259" w:lineRule="auto"/>
              <w:jc w:val="right"/>
              <w:rPr>
                <w:rFonts w:ascii="Franklin Gothic Medium Cond" w:hAnsi="Franklin Gothic Medium Cond"/>
                <w:b/>
                <w:color w:val="323232" w:themeColor="text2"/>
                <w:sz w:val="26"/>
                <w:szCs w:val="26"/>
              </w:rPr>
            </w:pPr>
            <w:r w:rsidRPr="00BD27AC">
              <w:rPr>
                <w:rFonts w:ascii="Franklin Gothic Medium Cond" w:hAnsi="Franklin Gothic Medium Cond"/>
                <w:b/>
                <w:color w:val="323232" w:themeColor="text2"/>
                <w:sz w:val="26"/>
                <w:szCs w:val="26"/>
              </w:rPr>
              <w:t>Онлайн-форум. Детский игровой фольклор. Индивидуальные проекты в начальной и основной школе</w:t>
            </w:r>
          </w:p>
          <w:p w:rsidR="00BD27AC" w:rsidRPr="00BD27AC" w:rsidRDefault="00BD27AC" w:rsidP="00C070BA">
            <w:pPr>
              <w:spacing w:before="0" w:after="160" w:line="259" w:lineRule="auto"/>
              <w:jc w:val="right"/>
              <w:rPr>
                <w:rFonts w:ascii="Franklin Gothic Medium Cond" w:hAnsi="Franklin Gothic Medium Cond"/>
                <w:sz w:val="26"/>
                <w:szCs w:val="26"/>
              </w:rPr>
            </w:pPr>
            <w:r w:rsidRPr="00BD27AC">
              <w:rPr>
                <w:rFonts w:ascii="Franklin Gothic Medium Cond" w:hAnsi="Franklin Gothic Medium Cond"/>
                <w:color w:val="A5300F" w:themeColor="accent1"/>
                <w:sz w:val="26"/>
                <w:szCs w:val="26"/>
              </w:rPr>
              <w:lastRenderedPageBreak/>
              <w:t>https://uchitel.club/events/onlain-forum-detskii-igrovoi-folklor-sozdanie-obucayushhimisya-nacalnoi-i-osnovnoi-skoly-avtorskix-kollektivnyx-i-individualnyx-proektov-na-materiale-tradicionnoi-folklornoi-kultury</w:t>
            </w:r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Pr="00CF4AF2" w:rsidRDefault="00C070BA" w:rsidP="00E4742C">
            <w:pPr>
              <w:jc w:val="center"/>
              <w:rPr>
                <w:color w:val="323232" w:themeColor="text2"/>
              </w:rPr>
            </w:pP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lastRenderedPageBreak/>
              <w:t>1</w:t>
            </w:r>
            <w:r w:rsidR="00E4742C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7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.00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–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 xml:space="preserve"> 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1</w:t>
            </w:r>
            <w:r w:rsidR="00E4742C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eastAsia="ru-RU"/>
              </w:rPr>
              <w:t>8</w:t>
            </w:r>
            <w:r w:rsidRPr="00CF4AF2">
              <w:rPr>
                <w:rFonts w:ascii="Franklin Gothic Medium Cond" w:eastAsia="+mn-ea" w:hAnsi="Franklin Gothic Medium Cond" w:cs="+mn-cs"/>
                <w:b/>
                <w:color w:val="323232" w:themeColor="text2"/>
                <w:sz w:val="28"/>
                <w:szCs w:val="28"/>
                <w:lang w:val="en-US" w:eastAsia="ru-RU"/>
              </w:rPr>
              <w:t>.00</w:t>
            </w:r>
          </w:p>
        </w:tc>
        <w:tc>
          <w:tcPr>
            <w:tcW w:w="8080" w:type="dxa"/>
          </w:tcPr>
          <w:p w:rsidR="00E4742C" w:rsidRPr="00E4742C" w:rsidRDefault="00E4742C" w:rsidP="00C070BA">
            <w:pPr>
              <w:jc w:val="right"/>
              <w:rPr>
                <w:rFonts w:ascii="Franklin Gothic Medium Cond" w:eastAsia="+mn-ea" w:hAnsi="Franklin Gothic Medium Cond" w:cs="+mn-cs"/>
                <w:b/>
                <w:bCs/>
                <w:color w:val="323232" w:themeColor="text2"/>
                <w:sz w:val="28"/>
                <w:szCs w:val="28"/>
                <w:lang w:eastAsia="ru-RU"/>
              </w:rPr>
            </w:pPr>
            <w:r w:rsidRPr="00E4742C">
              <w:rPr>
                <w:rFonts w:ascii="Franklin Gothic Medium Cond" w:eastAsia="+mn-ea" w:hAnsi="Franklin Gothic Medium Cond" w:cs="+mn-cs"/>
                <w:b/>
                <w:bCs/>
                <w:color w:val="323232" w:themeColor="text2"/>
                <w:sz w:val="28"/>
                <w:szCs w:val="28"/>
                <w:lang w:eastAsia="ru-RU"/>
              </w:rPr>
              <w:t xml:space="preserve">Лето с пользой: тренируемся в орфографии, решаем познавательные задачи </w:t>
            </w:r>
          </w:p>
          <w:p w:rsidR="00CC530F" w:rsidRPr="00E4742C" w:rsidRDefault="00E4742C" w:rsidP="00C070BA">
            <w:pPr>
              <w:jc w:val="right"/>
              <w:rPr>
                <w:rFonts w:ascii="Franklin Gothic Medium Cond" w:hAnsi="Franklin Gothic Medium Cond"/>
                <w:sz w:val="26"/>
                <w:szCs w:val="26"/>
              </w:rPr>
            </w:pPr>
            <w:r w:rsidRPr="00E4742C">
              <w:rPr>
                <w:rFonts w:ascii="Franklin Gothic Medium Cond" w:hAnsi="Franklin Gothic Medium Cond"/>
                <w:color w:val="A5300F" w:themeColor="accent1"/>
                <w:sz w:val="26"/>
                <w:szCs w:val="26"/>
              </w:rPr>
              <w:t>https://uchitel.club/events/zanyatiya-letom-s-polzoi/</w:t>
            </w:r>
          </w:p>
        </w:tc>
      </w:tr>
    </w:tbl>
    <w:p w:rsidR="00260B05" w:rsidRPr="00891178" w:rsidRDefault="00260B05" w:rsidP="00891178">
      <w:pPr>
        <w:rPr>
          <w:lang w:eastAsia="en-US"/>
        </w:rPr>
      </w:pPr>
    </w:p>
    <w:sectPr w:rsidR="00260B05" w:rsidRPr="00891178" w:rsidSect="007B5BE6">
      <w:headerReference w:type="default" r:id="rId32"/>
      <w:headerReference w:type="first" r:id="rId33"/>
      <w:type w:val="continuous"/>
      <w:pgSz w:w="11906" w:h="16838" w:code="9"/>
      <w:pgMar w:top="0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91B" w:rsidRDefault="0066091B" w:rsidP="0087131C">
      <w:pPr>
        <w:spacing w:after="0" w:line="240" w:lineRule="auto"/>
      </w:pPr>
      <w:r>
        <w:separator/>
      </w:r>
    </w:p>
  </w:endnote>
  <w:endnote w:type="continuationSeparator" w:id="0">
    <w:p w:rsidR="0066091B" w:rsidRDefault="0066091B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Malgun Gothic"/>
    <w:panose1 w:val="00000000000000000000"/>
    <w:charset w:val="81"/>
    <w:family w:val="roman"/>
    <w:notTrueType/>
    <w:pitch w:val="default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91B" w:rsidRDefault="0066091B" w:rsidP="0087131C">
      <w:pPr>
        <w:spacing w:after="0" w:line="240" w:lineRule="auto"/>
      </w:pPr>
      <w:r>
        <w:separator/>
      </w:r>
    </w:p>
  </w:footnote>
  <w:footnote w:type="continuationSeparator" w:id="0">
    <w:p w:rsidR="0066091B" w:rsidRDefault="0066091B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7" name="Рисунок 46">
            <a:extLst xmlns:a="http://schemas.openxmlformats.org/drawingml/2006/main">
              <a:ext uri="{C183D7F6-B498-43B3-948B-1728B52AA6E4}">
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68360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10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1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2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3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CD08F4"/>
    <w:multiLevelType w:val="hybridMultilevel"/>
    <w:tmpl w:val="82B832F0"/>
    <w:lvl w:ilvl="0" w:tplc="AD20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A75CE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C3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245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A23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907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BCA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7C4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EB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08D0870"/>
    <w:multiLevelType w:val="hybridMultilevel"/>
    <w:tmpl w:val="BE30B758"/>
    <w:lvl w:ilvl="0" w:tplc="428E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F4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C5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08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8F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4B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A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C2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AC8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D2573AF"/>
    <w:multiLevelType w:val="hybridMultilevel"/>
    <w:tmpl w:val="847610C8"/>
    <w:lvl w:ilvl="0" w:tplc="194AA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6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67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E6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A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76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1AE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65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E6"/>
    <w:rsid w:val="0000062C"/>
    <w:rsid w:val="000006EF"/>
    <w:rsid w:val="00036156"/>
    <w:rsid w:val="00062012"/>
    <w:rsid w:val="00064731"/>
    <w:rsid w:val="00065CFC"/>
    <w:rsid w:val="000712A7"/>
    <w:rsid w:val="00071EDF"/>
    <w:rsid w:val="00080AA8"/>
    <w:rsid w:val="00085020"/>
    <w:rsid w:val="000A4759"/>
    <w:rsid w:val="000B5708"/>
    <w:rsid w:val="000C57E0"/>
    <w:rsid w:val="000C71E4"/>
    <w:rsid w:val="000C7CE3"/>
    <w:rsid w:val="000D1792"/>
    <w:rsid w:val="000E22EC"/>
    <w:rsid w:val="000F29B2"/>
    <w:rsid w:val="000F6076"/>
    <w:rsid w:val="00115804"/>
    <w:rsid w:val="00123EB8"/>
    <w:rsid w:val="00140CB9"/>
    <w:rsid w:val="00142AAB"/>
    <w:rsid w:val="001442E7"/>
    <w:rsid w:val="00145F59"/>
    <w:rsid w:val="00180D1C"/>
    <w:rsid w:val="00197ADA"/>
    <w:rsid w:val="001A0638"/>
    <w:rsid w:val="001E1FA0"/>
    <w:rsid w:val="00213398"/>
    <w:rsid w:val="0021346F"/>
    <w:rsid w:val="0021600F"/>
    <w:rsid w:val="002220B3"/>
    <w:rsid w:val="00222913"/>
    <w:rsid w:val="002241E2"/>
    <w:rsid w:val="00227F40"/>
    <w:rsid w:val="00260B05"/>
    <w:rsid w:val="00277ADB"/>
    <w:rsid w:val="00281B62"/>
    <w:rsid w:val="00295139"/>
    <w:rsid w:val="002F5C6E"/>
    <w:rsid w:val="00302166"/>
    <w:rsid w:val="003109FD"/>
    <w:rsid w:val="00314B53"/>
    <w:rsid w:val="0032264F"/>
    <w:rsid w:val="00322C3C"/>
    <w:rsid w:val="003502FF"/>
    <w:rsid w:val="00385C06"/>
    <w:rsid w:val="003A13CF"/>
    <w:rsid w:val="003C352F"/>
    <w:rsid w:val="003C3B61"/>
    <w:rsid w:val="003C4F95"/>
    <w:rsid w:val="003D7006"/>
    <w:rsid w:val="003E4175"/>
    <w:rsid w:val="003F19AA"/>
    <w:rsid w:val="00405992"/>
    <w:rsid w:val="00406004"/>
    <w:rsid w:val="00412587"/>
    <w:rsid w:val="00415725"/>
    <w:rsid w:val="00421727"/>
    <w:rsid w:val="0045630C"/>
    <w:rsid w:val="00460DE2"/>
    <w:rsid w:val="00461077"/>
    <w:rsid w:val="00466204"/>
    <w:rsid w:val="004746D6"/>
    <w:rsid w:val="00477E6A"/>
    <w:rsid w:val="00494EB5"/>
    <w:rsid w:val="004964C2"/>
    <w:rsid w:val="004D68C9"/>
    <w:rsid w:val="004D70C5"/>
    <w:rsid w:val="004E225E"/>
    <w:rsid w:val="004E6A2B"/>
    <w:rsid w:val="00507A83"/>
    <w:rsid w:val="005248A5"/>
    <w:rsid w:val="0054375E"/>
    <w:rsid w:val="0054585F"/>
    <w:rsid w:val="00564C9B"/>
    <w:rsid w:val="005956E1"/>
    <w:rsid w:val="005A4CE7"/>
    <w:rsid w:val="005C331E"/>
    <w:rsid w:val="005C713C"/>
    <w:rsid w:val="005D4B21"/>
    <w:rsid w:val="005E07A6"/>
    <w:rsid w:val="005E1563"/>
    <w:rsid w:val="0060280B"/>
    <w:rsid w:val="00610655"/>
    <w:rsid w:val="006119A5"/>
    <w:rsid w:val="00612911"/>
    <w:rsid w:val="00621A46"/>
    <w:rsid w:val="0066091B"/>
    <w:rsid w:val="006A3CE3"/>
    <w:rsid w:val="006C12CD"/>
    <w:rsid w:val="006D6EA8"/>
    <w:rsid w:val="006E0486"/>
    <w:rsid w:val="006F67A5"/>
    <w:rsid w:val="007037B9"/>
    <w:rsid w:val="0070529B"/>
    <w:rsid w:val="00714169"/>
    <w:rsid w:val="0072550F"/>
    <w:rsid w:val="00727006"/>
    <w:rsid w:val="00727A6A"/>
    <w:rsid w:val="0073292A"/>
    <w:rsid w:val="0073298F"/>
    <w:rsid w:val="00745516"/>
    <w:rsid w:val="007457C4"/>
    <w:rsid w:val="00747716"/>
    <w:rsid w:val="007564CE"/>
    <w:rsid w:val="00766038"/>
    <w:rsid w:val="00775300"/>
    <w:rsid w:val="007757FC"/>
    <w:rsid w:val="007764E6"/>
    <w:rsid w:val="007800BB"/>
    <w:rsid w:val="00783034"/>
    <w:rsid w:val="0079084A"/>
    <w:rsid w:val="007B40B1"/>
    <w:rsid w:val="007B5BE6"/>
    <w:rsid w:val="007C281D"/>
    <w:rsid w:val="007D4A3B"/>
    <w:rsid w:val="007E6816"/>
    <w:rsid w:val="007F1291"/>
    <w:rsid w:val="007F52D6"/>
    <w:rsid w:val="008216DF"/>
    <w:rsid w:val="00827B29"/>
    <w:rsid w:val="00843523"/>
    <w:rsid w:val="0084757A"/>
    <w:rsid w:val="00862AEB"/>
    <w:rsid w:val="00862D3B"/>
    <w:rsid w:val="0087131C"/>
    <w:rsid w:val="008762F3"/>
    <w:rsid w:val="00886C9E"/>
    <w:rsid w:val="008872A1"/>
    <w:rsid w:val="00891178"/>
    <w:rsid w:val="008911D3"/>
    <w:rsid w:val="0089303C"/>
    <w:rsid w:val="008978AE"/>
    <w:rsid w:val="008B2750"/>
    <w:rsid w:val="008D44E0"/>
    <w:rsid w:val="008E31C7"/>
    <w:rsid w:val="008F4D12"/>
    <w:rsid w:val="00902F9D"/>
    <w:rsid w:val="009050C3"/>
    <w:rsid w:val="0091198A"/>
    <w:rsid w:val="009219B6"/>
    <w:rsid w:val="0092448B"/>
    <w:rsid w:val="00927309"/>
    <w:rsid w:val="009314A8"/>
    <w:rsid w:val="0093351F"/>
    <w:rsid w:val="0094170C"/>
    <w:rsid w:val="00957595"/>
    <w:rsid w:val="00963745"/>
    <w:rsid w:val="00971355"/>
    <w:rsid w:val="00981B74"/>
    <w:rsid w:val="00993F52"/>
    <w:rsid w:val="00995408"/>
    <w:rsid w:val="009A6E30"/>
    <w:rsid w:val="009B3572"/>
    <w:rsid w:val="009C5EFC"/>
    <w:rsid w:val="009E2886"/>
    <w:rsid w:val="009F475D"/>
    <w:rsid w:val="009F555F"/>
    <w:rsid w:val="00A024C2"/>
    <w:rsid w:val="00A044D6"/>
    <w:rsid w:val="00A13EAC"/>
    <w:rsid w:val="00A15CC0"/>
    <w:rsid w:val="00A17A11"/>
    <w:rsid w:val="00A62826"/>
    <w:rsid w:val="00A64886"/>
    <w:rsid w:val="00A768AE"/>
    <w:rsid w:val="00A83F85"/>
    <w:rsid w:val="00A87EF4"/>
    <w:rsid w:val="00AD39B7"/>
    <w:rsid w:val="00AD794B"/>
    <w:rsid w:val="00B01981"/>
    <w:rsid w:val="00B01D5F"/>
    <w:rsid w:val="00B04EE3"/>
    <w:rsid w:val="00B06E53"/>
    <w:rsid w:val="00B12647"/>
    <w:rsid w:val="00B12B21"/>
    <w:rsid w:val="00B37A89"/>
    <w:rsid w:val="00B41984"/>
    <w:rsid w:val="00B45839"/>
    <w:rsid w:val="00B460E7"/>
    <w:rsid w:val="00B46AEA"/>
    <w:rsid w:val="00B47079"/>
    <w:rsid w:val="00B5788F"/>
    <w:rsid w:val="00B63515"/>
    <w:rsid w:val="00B67CCB"/>
    <w:rsid w:val="00B72995"/>
    <w:rsid w:val="00B8147C"/>
    <w:rsid w:val="00B84278"/>
    <w:rsid w:val="00B972E1"/>
    <w:rsid w:val="00BA1978"/>
    <w:rsid w:val="00BA4C86"/>
    <w:rsid w:val="00BB4288"/>
    <w:rsid w:val="00BC3C67"/>
    <w:rsid w:val="00BC7A6E"/>
    <w:rsid w:val="00BD27AC"/>
    <w:rsid w:val="00BD7974"/>
    <w:rsid w:val="00BE3F38"/>
    <w:rsid w:val="00BF7CDB"/>
    <w:rsid w:val="00C070BA"/>
    <w:rsid w:val="00C12100"/>
    <w:rsid w:val="00C3355C"/>
    <w:rsid w:val="00C43DCB"/>
    <w:rsid w:val="00C43FA3"/>
    <w:rsid w:val="00C54CFF"/>
    <w:rsid w:val="00C55A66"/>
    <w:rsid w:val="00C6548C"/>
    <w:rsid w:val="00C7655F"/>
    <w:rsid w:val="00C813FA"/>
    <w:rsid w:val="00C919D5"/>
    <w:rsid w:val="00C95B92"/>
    <w:rsid w:val="00CA62C3"/>
    <w:rsid w:val="00CA6F3C"/>
    <w:rsid w:val="00CB6F1B"/>
    <w:rsid w:val="00CC4C6A"/>
    <w:rsid w:val="00CC530F"/>
    <w:rsid w:val="00CC64D7"/>
    <w:rsid w:val="00CF4AF2"/>
    <w:rsid w:val="00D2185E"/>
    <w:rsid w:val="00D35B54"/>
    <w:rsid w:val="00D36967"/>
    <w:rsid w:val="00D42EE7"/>
    <w:rsid w:val="00D434CD"/>
    <w:rsid w:val="00D5270F"/>
    <w:rsid w:val="00D53CCF"/>
    <w:rsid w:val="00D55C3A"/>
    <w:rsid w:val="00D67451"/>
    <w:rsid w:val="00D81D1C"/>
    <w:rsid w:val="00D9001E"/>
    <w:rsid w:val="00D9286E"/>
    <w:rsid w:val="00DA677F"/>
    <w:rsid w:val="00DB14E0"/>
    <w:rsid w:val="00DB1FBD"/>
    <w:rsid w:val="00DB310F"/>
    <w:rsid w:val="00DB3A99"/>
    <w:rsid w:val="00DC0BAC"/>
    <w:rsid w:val="00DC13B1"/>
    <w:rsid w:val="00DD3137"/>
    <w:rsid w:val="00DE1250"/>
    <w:rsid w:val="00E01693"/>
    <w:rsid w:val="00E14C4D"/>
    <w:rsid w:val="00E2299E"/>
    <w:rsid w:val="00E327E4"/>
    <w:rsid w:val="00E33DDC"/>
    <w:rsid w:val="00E45225"/>
    <w:rsid w:val="00E4742C"/>
    <w:rsid w:val="00E50303"/>
    <w:rsid w:val="00E67E7B"/>
    <w:rsid w:val="00E9163F"/>
    <w:rsid w:val="00EB1E41"/>
    <w:rsid w:val="00ED2114"/>
    <w:rsid w:val="00F6262E"/>
    <w:rsid w:val="00F76647"/>
    <w:rsid w:val="00F85372"/>
    <w:rsid w:val="00F87EE4"/>
    <w:rsid w:val="00F921F9"/>
    <w:rsid w:val="00F94529"/>
    <w:rsid w:val="00FB132C"/>
    <w:rsid w:val="00FB3C09"/>
    <w:rsid w:val="00FB6BCA"/>
    <w:rsid w:val="00FC5D45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A909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AEB"/>
  </w:style>
  <w:style w:type="paragraph" w:styleId="1">
    <w:name w:val="heading 1"/>
    <w:basedOn w:val="a"/>
    <w:next w:val="a"/>
    <w:link w:val="10"/>
    <w:uiPriority w:val="9"/>
    <w:qFormat/>
    <w:rsid w:val="00745516"/>
    <w:pPr>
      <w:pBdr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pBdr>
      <w:shd w:val="clear" w:color="auto" w:fill="A5300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45516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745516"/>
    <w:pPr>
      <w:pBdr>
        <w:top w:val="single" w:sz="6" w:space="2" w:color="A5300F" w:themeColor="accent1"/>
      </w:pBdr>
      <w:spacing w:before="300" w:after="0"/>
      <w:outlineLvl w:val="2"/>
    </w:pPr>
    <w:rPr>
      <w:caps/>
      <w:color w:val="511707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745516"/>
    <w:pPr>
      <w:pBdr>
        <w:top w:val="dotted" w:sz="6" w:space="2" w:color="A5300F" w:themeColor="accent1"/>
      </w:pBdr>
      <w:spacing w:before="200" w:after="0"/>
      <w:outlineLvl w:val="3"/>
    </w:pPr>
    <w:rPr>
      <w:caps/>
      <w:color w:val="7B230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745516"/>
    <w:pPr>
      <w:pBdr>
        <w:bottom w:val="single" w:sz="6" w:space="1" w:color="A5300F" w:themeColor="accent1"/>
      </w:pBdr>
      <w:spacing w:before="200" w:after="0"/>
      <w:outlineLvl w:val="4"/>
    </w:pPr>
    <w:rPr>
      <w:caps/>
      <w:color w:val="7B230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5516"/>
    <w:pPr>
      <w:pBdr>
        <w:bottom w:val="dotted" w:sz="6" w:space="1" w:color="A5300F" w:themeColor="accent1"/>
      </w:pBdr>
      <w:spacing w:before="200" w:after="0"/>
      <w:outlineLvl w:val="5"/>
    </w:pPr>
    <w:rPr>
      <w:caps/>
      <w:color w:val="7B230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5516"/>
    <w:pPr>
      <w:spacing w:before="200" w:after="0"/>
      <w:outlineLvl w:val="6"/>
    </w:pPr>
    <w:rPr>
      <w:caps/>
      <w:color w:val="7B230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55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55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516"/>
    <w:rPr>
      <w:caps/>
      <w:color w:val="FFFFFF" w:themeColor="background1"/>
      <w:spacing w:val="15"/>
      <w:sz w:val="22"/>
      <w:szCs w:val="22"/>
      <w:shd w:val="clear" w:color="auto" w:fill="A5300F" w:themeFill="accent1"/>
    </w:rPr>
  </w:style>
  <w:style w:type="paragraph" w:styleId="a3">
    <w:name w:val="Subtitle"/>
    <w:basedOn w:val="a"/>
    <w:next w:val="a"/>
    <w:link w:val="a4"/>
    <w:uiPriority w:val="11"/>
    <w:qFormat/>
    <w:rsid w:val="007455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4">
    <w:name w:val="Подзаголовок Знак"/>
    <w:basedOn w:val="a0"/>
    <w:link w:val="a3"/>
    <w:uiPriority w:val="11"/>
    <w:rsid w:val="00745516"/>
    <w:rPr>
      <w:caps/>
      <w:color w:val="595959" w:themeColor="text1" w:themeTint="A6"/>
      <w:spacing w:val="1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5516"/>
    <w:rPr>
      <w:caps/>
      <w:spacing w:val="15"/>
      <w:shd w:val="clear" w:color="auto" w:fill="F9CEC2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45516"/>
    <w:rPr>
      <w:caps/>
      <w:color w:val="511707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45516"/>
    <w:rPr>
      <w:caps/>
      <w:color w:val="7B230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45516"/>
    <w:rPr>
      <w:caps/>
      <w:color w:val="7B230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45516"/>
    <w:rPr>
      <w:caps/>
      <w:color w:val="7B230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45516"/>
    <w:rPr>
      <w:caps/>
      <w:color w:val="7B230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4551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45516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745516"/>
    <w:rPr>
      <w:b/>
      <w:bCs/>
      <w:color w:val="7B230B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45516"/>
    <w:pPr>
      <w:spacing w:before="0" w:after="0"/>
    </w:pPr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45516"/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paragraph" w:customStyle="1" w:styleId="aa">
    <w:name w:val="Имя получателя"/>
    <w:basedOn w:val="3"/>
    <w:uiPriority w:val="18"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qFormat/>
    <w:rsid w:val="00745516"/>
    <w:pPr>
      <w:spacing w:before="240" w:after="240" w:line="240" w:lineRule="auto"/>
      <w:ind w:left="1080" w:right="1080"/>
      <w:jc w:val="center"/>
    </w:pPr>
    <w:rPr>
      <w:color w:val="A5300F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45516"/>
    <w:rPr>
      <w:color w:val="A5300F" w:themeColor="accent1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855D36" w:themeColor="accent6" w:themeShade="BF"/>
      <w:u w:val="single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551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45516"/>
    <w:rPr>
      <w:i/>
      <w:iCs/>
      <w:sz w:val="24"/>
      <w:szCs w:val="24"/>
    </w:rPr>
  </w:style>
  <w:style w:type="character" w:styleId="af">
    <w:name w:val="Hyperlink"/>
    <w:basedOn w:val="a0"/>
    <w:uiPriority w:val="99"/>
    <w:unhideWhenUsed/>
    <w:rsid w:val="00727006"/>
    <w:rPr>
      <w:color w:val="5E4F38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rsid w:val="00B5788F"/>
    <w:rPr>
      <w:color w:val="848484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rsid w:val="00B5788F"/>
    <w:pPr>
      <w:jc w:val="right"/>
    </w:pPr>
    <w:rPr>
      <w:color w:val="848484" w:themeColor="text2" w:themeTint="99"/>
    </w:rPr>
  </w:style>
  <w:style w:type="character" w:styleId="af8">
    <w:name w:val="Emphasis"/>
    <w:uiPriority w:val="20"/>
    <w:qFormat/>
    <w:rsid w:val="00745516"/>
    <w:rPr>
      <w:caps/>
      <w:color w:val="511707" w:themeColor="accent1" w:themeShade="7F"/>
      <w:spacing w:val="5"/>
    </w:rPr>
  </w:style>
  <w:style w:type="paragraph" w:styleId="af9">
    <w:name w:val="Normal (Web)"/>
    <w:basedOn w:val="a"/>
    <w:uiPriority w:val="99"/>
    <w:semiHidden/>
    <w:unhideWhenUsed/>
    <w:rsid w:val="007B5BE6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-31">
    <w:name w:val="Grid Table 3 Accent 1"/>
    <w:basedOn w:val="a1"/>
    <w:uiPriority w:val="48"/>
    <w:rsid w:val="008D44E0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71">
    <w:name w:val="Grid Table 7 Colorful Accent 1"/>
    <w:basedOn w:val="a1"/>
    <w:uiPriority w:val="52"/>
    <w:rsid w:val="005D4B2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character" w:styleId="afa">
    <w:name w:val="Strong"/>
    <w:uiPriority w:val="22"/>
    <w:qFormat/>
    <w:rsid w:val="00745516"/>
    <w:rPr>
      <w:b/>
      <w:bCs/>
    </w:rPr>
  </w:style>
  <w:style w:type="paragraph" w:styleId="afb">
    <w:name w:val="No Spacing"/>
    <w:uiPriority w:val="1"/>
    <w:qFormat/>
    <w:rsid w:val="00745516"/>
    <w:pPr>
      <w:spacing w:after="0" w:line="240" w:lineRule="auto"/>
    </w:pPr>
  </w:style>
  <w:style w:type="character" w:styleId="afc">
    <w:name w:val="Subtle Emphasis"/>
    <w:uiPriority w:val="19"/>
    <w:qFormat/>
    <w:rsid w:val="00745516"/>
    <w:rPr>
      <w:i/>
      <w:iCs/>
      <w:color w:val="511707" w:themeColor="accent1" w:themeShade="7F"/>
    </w:rPr>
  </w:style>
  <w:style w:type="character" w:styleId="afd">
    <w:name w:val="Intense Emphasis"/>
    <w:uiPriority w:val="21"/>
    <w:qFormat/>
    <w:rsid w:val="00745516"/>
    <w:rPr>
      <w:b/>
      <w:bCs/>
      <w:caps/>
      <w:color w:val="511707" w:themeColor="accent1" w:themeShade="7F"/>
      <w:spacing w:val="10"/>
    </w:rPr>
  </w:style>
  <w:style w:type="character" w:styleId="afe">
    <w:name w:val="Subtle Reference"/>
    <w:uiPriority w:val="31"/>
    <w:qFormat/>
    <w:rsid w:val="00745516"/>
    <w:rPr>
      <w:b/>
      <w:bCs/>
      <w:color w:val="A5300F" w:themeColor="accent1"/>
    </w:rPr>
  </w:style>
  <w:style w:type="character" w:styleId="aff">
    <w:name w:val="Intense Reference"/>
    <w:uiPriority w:val="32"/>
    <w:qFormat/>
    <w:rsid w:val="00745516"/>
    <w:rPr>
      <w:b/>
      <w:bCs/>
      <w:i/>
      <w:iCs/>
      <w:caps/>
      <w:color w:val="A5300F" w:themeColor="accent1"/>
    </w:rPr>
  </w:style>
  <w:style w:type="character" w:styleId="aff0">
    <w:name w:val="Book Title"/>
    <w:uiPriority w:val="33"/>
    <w:qFormat/>
    <w:rsid w:val="00745516"/>
    <w:rPr>
      <w:b/>
      <w:bCs/>
      <w:i/>
      <w:iCs/>
      <w:spacing w:val="0"/>
    </w:rPr>
  </w:style>
  <w:style w:type="paragraph" w:styleId="aff1">
    <w:name w:val="TOC Heading"/>
    <w:basedOn w:val="1"/>
    <w:next w:val="a"/>
    <w:uiPriority w:val="39"/>
    <w:semiHidden/>
    <w:unhideWhenUsed/>
    <w:qFormat/>
    <w:rsid w:val="0074551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9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5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diagramData" Target="diagrams/data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svg"/><Relationship Id="rId25" Type="http://schemas.openxmlformats.org/officeDocument/2006/relationships/image" Target="media/image11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15" Type="http://schemas.openxmlformats.org/officeDocument/2006/relationships/image" Target="media/image4.svg"/><Relationship Id="rId28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image" Target="media/image6.svg"/><Relationship Id="rId31" Type="http://schemas.openxmlformats.org/officeDocument/2006/relationships/hyperlink" Target="https://uchitel.club/events/struktura-i-soderzanie-prakticeskix-rabot-po-geografii-v-8-klass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20.png"/><Relationship Id="rId3" Type="http://schemas.openxmlformats.org/officeDocument/2006/relationships/image" Target="media/image5.svg"/><Relationship Id="rId7" Type="http://schemas.openxmlformats.org/officeDocument/2006/relationships/image" Target="media/image9.svg"/><Relationship Id="rId12" Type="http://schemas.openxmlformats.org/officeDocument/2006/relationships/image" Target="media/image19.png"/><Relationship Id="rId1" Type="http://schemas.openxmlformats.org/officeDocument/2006/relationships/image" Target="media/image13.png"/><Relationship Id="rId6" Type="http://schemas.openxmlformats.org/officeDocument/2006/relationships/image" Target="media/image15.png"/><Relationship Id="rId11" Type="http://schemas.openxmlformats.org/officeDocument/2006/relationships/image" Target="media/image18.png"/><Relationship Id="rId5" Type="http://schemas.openxmlformats.org/officeDocument/2006/relationships/image" Target="media/image7.svg"/><Relationship Id="rId10" Type="http://schemas.openxmlformats.org/officeDocument/2006/relationships/image" Target="media/image17.png"/><Relationship Id="rId4" Type="http://schemas.openxmlformats.org/officeDocument/2006/relationships/image" Target="media/image14.png"/><Relationship Id="rId9" Type="http://schemas.openxmlformats.org/officeDocument/2006/relationships/image" Target="media/image11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iKK\Desktop\&#1064;&#1072;&#1073;&#1083;&#1086;&#1085;&#1099;\tf01773057_win3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CFAEA3-2C91-4769-94EF-F2E4D386C003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2FB805-8EAB-4DD7-911C-D481A027E852}">
      <dgm:prSet phldrT="[Текст]"/>
      <dgm:spPr/>
      <dgm:t>
        <a:bodyPr/>
        <a:lstStyle/>
        <a:p>
          <a:pPr algn="r"/>
          <a:r>
            <a:rPr lang="ru-RU" b="1">
              <a:latin typeface="Franklin Gothic Medium Cond"/>
            </a:rPr>
            <a:t>Полезные ссылки</a:t>
          </a:r>
        </a:p>
      </dgm:t>
    </dgm:pt>
    <dgm:pt modelId="{D9A15F4D-70D4-4F7B-9A3B-7073A2052E74}" type="sibTrans" cxnId="{76F84046-0676-4991-9144-1B3E965A4971}">
      <dgm:prSet/>
      <dgm:spPr/>
      <dgm:t>
        <a:bodyPr/>
        <a:lstStyle/>
        <a:p>
          <a:endParaRPr lang="ru-RU"/>
        </a:p>
      </dgm:t>
    </dgm:pt>
    <dgm:pt modelId="{2253E457-EB61-46A9-896F-A63BE06ED80F}" type="parTrans" cxnId="{76F84046-0676-4991-9144-1B3E965A4971}">
      <dgm:prSet/>
      <dgm:spPr/>
      <dgm:t>
        <a:bodyPr/>
        <a:lstStyle/>
        <a:p>
          <a:endParaRPr lang="ru-RU"/>
        </a:p>
      </dgm:t>
    </dgm:pt>
    <dgm:pt modelId="{46F628C9-CF50-491C-9E0D-4321386CE184}" type="pres">
      <dgm:prSet presAssocID="{EFCFAEA3-2C91-4769-94EF-F2E4D386C00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8761FD-EAE5-403E-B0BA-F1190DD0F713}" type="pres">
      <dgm:prSet presAssocID="{222FB805-8EAB-4DD7-911C-D481A027E852}" presName="parentText" presStyleLbl="node1" presStyleIdx="0" presStyleCnt="1" custLinFactNeighborY="455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F84046-0676-4991-9144-1B3E965A4971}" srcId="{EFCFAEA3-2C91-4769-94EF-F2E4D386C003}" destId="{222FB805-8EAB-4DD7-911C-D481A027E852}" srcOrd="0" destOrd="0" parTransId="{2253E457-EB61-46A9-896F-A63BE06ED80F}" sibTransId="{D9A15F4D-70D4-4F7B-9A3B-7073A2052E74}"/>
    <dgm:cxn modelId="{73FCD6DD-6788-4C62-8240-941228392561}" type="presOf" srcId="{222FB805-8EAB-4DD7-911C-D481A027E852}" destId="{958761FD-EAE5-403E-B0BA-F1190DD0F713}" srcOrd="0" destOrd="0" presId="urn:microsoft.com/office/officeart/2005/8/layout/vList2"/>
    <dgm:cxn modelId="{888A3B6F-E781-4EF0-8113-95F71F42F751}" type="presOf" srcId="{EFCFAEA3-2C91-4769-94EF-F2E4D386C003}" destId="{46F628C9-CF50-491C-9E0D-4321386CE184}" srcOrd="0" destOrd="0" presId="urn:microsoft.com/office/officeart/2005/8/layout/vList2"/>
    <dgm:cxn modelId="{9D7A8A9E-5357-4F59-A3D1-4F3E5DD7B221}" type="presParOf" srcId="{46F628C9-CF50-491C-9E0D-4321386CE184}" destId="{958761FD-EAE5-403E-B0BA-F1190DD0F713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8761FD-EAE5-403E-B0BA-F1190DD0F713}">
      <dsp:nvSpPr>
        <dsp:cNvPr id="0" name=""/>
        <dsp:cNvSpPr/>
      </dsp:nvSpPr>
      <dsp:spPr>
        <a:xfrm>
          <a:off x="0" y="6884"/>
          <a:ext cx="6648450" cy="5931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b="1" kern="1200">
              <a:latin typeface="Franklin Gothic Medium Cond"/>
            </a:rPr>
            <a:t>Полезные ссылки</a:t>
          </a:r>
        </a:p>
      </dsp:txBody>
      <dsp:txXfrm>
        <a:off x="28957" y="35841"/>
        <a:ext cx="6590536" cy="535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xecutiv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A314C-793C-4723-BD17-3E2C3275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tf01773057_win32.dotx</Template>
  <TotalTime>0</TotalTime>
  <Pages>5</Pages>
  <Words>762</Words>
  <Characters>4350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2021-05-24T06:59:00Z</dcterms:created>
  <dcterms:modified xsi:type="dcterms:W3CDTF">2021-05-25T12:33:00Z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