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451" w:type="pct"/>
        <w:tblInd w:w="-284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Description w:val="Макетная таблица для ввода заголовка информационного бюллетеня, названия компании, даты, выпуска, тома и сведений"/>
      </w:tblPr>
      <w:tblGrid>
        <w:gridCol w:w="10939"/>
      </w:tblGrid>
      <w:tr w:rsidR="00B12B21" w:rsidTr="00B72995">
        <w:trPr>
          <w:trHeight w:val="5149"/>
        </w:trPr>
        <w:tc>
          <w:tcPr>
            <w:tcW w:w="10940" w:type="dxa"/>
          </w:tcPr>
          <w:p w:rsidR="00B12B21" w:rsidRDefault="007B5BE6" w:rsidP="0084757A">
            <w:pPr>
              <w:spacing w:before="600"/>
            </w:pPr>
            <w:r w:rsidRPr="0010491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575437B" wp14:editId="2EAAAC1D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263525</wp:posOffset>
                      </wp:positionV>
                      <wp:extent cx="3457575" cy="1219200"/>
                      <wp:effectExtent l="0" t="0" r="0" b="0"/>
                      <wp:wrapNone/>
                      <wp:docPr id="10" name="Text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7575" cy="1219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C12CD" w:rsidRPr="00B01981" w:rsidRDefault="006C12CD" w:rsidP="007B5BE6">
                                  <w:pPr>
                                    <w:pStyle w:val="af9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365F91" w:themeColor="accent1" w:themeShade="BF"/>
                                      <w:kern w:val="24"/>
                                      <w:sz w:val="28"/>
                                      <w:szCs w:val="40"/>
                                    </w:rPr>
                                  </w:pPr>
                                  <w:r w:rsidRPr="00B0198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365F91" w:themeColor="accent1" w:themeShade="BF"/>
                                      <w:kern w:val="24"/>
                                      <w:sz w:val="28"/>
                                      <w:szCs w:val="40"/>
                                    </w:rPr>
                                    <w:t>Комитет образования Гатчинского муниципального района</w:t>
                                  </w:r>
                                </w:p>
                                <w:p w:rsidR="006C12CD" w:rsidRPr="00B01981" w:rsidRDefault="006C12CD" w:rsidP="007B5BE6">
                                  <w:pPr>
                                    <w:pStyle w:val="af9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rPr>
                                      <w:rFonts w:asciiTheme="majorHAnsi" w:hAnsiTheme="majorHAnsi"/>
                                      <w:b/>
                                      <w:color w:val="365F91" w:themeColor="accent1" w:themeShade="BF"/>
                                      <w:sz w:val="18"/>
                                    </w:rPr>
                                  </w:pPr>
                                  <w:r w:rsidRPr="00B0198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365F91" w:themeColor="accent1" w:themeShade="BF"/>
                                      <w:kern w:val="24"/>
                                      <w:sz w:val="28"/>
                                      <w:szCs w:val="40"/>
                                    </w:rPr>
                                    <w:t>Муниципальная методическая служба Гатчинского</w:t>
                                  </w:r>
                                  <w:r w:rsidRPr="00B01981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365F91" w:themeColor="accent1" w:themeShade="BF"/>
                                      <w:kern w:val="24"/>
                                      <w:sz w:val="28"/>
                                      <w:szCs w:val="40"/>
                                    </w:rPr>
                                    <w:t xml:space="preserve"> муниципального района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75437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36" o:spid="_x0000_s1026" type="#_x0000_t202" style="position:absolute;margin-left:56.8pt;margin-top:20.75pt;width:272.25pt;height:9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" filled="f" stroked="f">
                      <v:textbox>
                        <w:txbxContent>
                          <w:p w:rsidR="006C12CD" w:rsidRPr="00B01981" w:rsidRDefault="006C12CD" w:rsidP="007B5BE6">
                            <w:pPr>
                              <w:pStyle w:val="af9"/>
                              <w:kinsoku w:val="0"/>
                              <w:overflowPunct w:val="0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8"/>
                                <w:szCs w:val="40"/>
                              </w:rPr>
                            </w:pPr>
                            <w:r w:rsidRPr="00B01981">
                              <w:rPr>
                                <w:rFonts w:ascii="Century Gothic" w:hAnsi="Century Gothic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8"/>
                                <w:szCs w:val="40"/>
                              </w:rPr>
                              <w:t>Комитет образования Гатчинского муниципального района</w:t>
                            </w:r>
                          </w:p>
                          <w:p w:rsidR="006C12CD" w:rsidRPr="00B01981" w:rsidRDefault="006C12CD" w:rsidP="007B5BE6">
                            <w:pPr>
                              <w:pStyle w:val="af9"/>
                              <w:kinsoku w:val="0"/>
                              <w:overflowPunct w:val="0"/>
                              <w:spacing w:before="0" w:beforeAutospacing="0" w:after="0" w:afterAutospacing="0"/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18"/>
                              </w:rPr>
                            </w:pPr>
                            <w:r w:rsidRPr="00B01981">
                              <w:rPr>
                                <w:rFonts w:ascii="Century Gothic" w:hAnsi="Century Gothic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8"/>
                                <w:szCs w:val="40"/>
                              </w:rPr>
                              <w:t>Муниципальная методическая служба Гатчинского</w:t>
                            </w:r>
                            <w:r w:rsidRPr="00B01981">
                              <w:rPr>
                                <w:rFonts w:asciiTheme="majorHAnsi" w:hAnsiTheme="majorHAns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8"/>
                                <w:szCs w:val="40"/>
                              </w:rPr>
                              <w:t xml:space="preserve"> муниципального района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4915">
              <w:rPr>
                <w:noProof/>
                <w:lang w:eastAsia="ru-RU"/>
              </w:rPr>
              <w:drawing>
                <wp:inline distT="0" distB="0" distL="0" distR="0" wp14:anchorId="3372490E" wp14:editId="4269718E">
                  <wp:extent cx="595313" cy="711200"/>
                  <wp:effectExtent l="0" t="0" r="0" b="0"/>
                  <wp:docPr id="1126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9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3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5BE6" w:rsidRDefault="007B5BE6" w:rsidP="0084757A">
            <w:pPr>
              <w:spacing w:before="600"/>
            </w:pPr>
          </w:p>
          <w:p w:rsidR="00CA62C3" w:rsidRDefault="00CA62C3" w:rsidP="0084757A">
            <w:pPr>
              <w:spacing w:before="600"/>
            </w:pPr>
          </w:p>
          <w:p w:rsidR="007B5BE6" w:rsidRPr="00745516" w:rsidRDefault="007B5BE6" w:rsidP="007B5BE6">
            <w:pPr>
              <w:pStyle w:val="a8"/>
              <w:rPr>
                <w:b/>
                <w:sz w:val="48"/>
              </w:rPr>
            </w:pPr>
            <w:r w:rsidRPr="00745516">
              <w:rPr>
                <w:b/>
                <w:sz w:val="48"/>
              </w:rPr>
              <w:t xml:space="preserve">единый методический день </w:t>
            </w:r>
          </w:p>
          <w:p w:rsidR="00B12B21" w:rsidRPr="00745516" w:rsidRDefault="007B5BE6" w:rsidP="007B5BE6">
            <w:pPr>
              <w:pStyle w:val="a8"/>
              <w:rPr>
                <w:b/>
                <w:sz w:val="48"/>
              </w:rPr>
            </w:pPr>
            <w:r w:rsidRPr="00745516">
              <w:rPr>
                <w:b/>
                <w:sz w:val="48"/>
              </w:rPr>
              <w:t>«День образовательных Интенсивов»</w:t>
            </w:r>
          </w:p>
          <w:p w:rsidR="000F29B2" w:rsidRPr="00DD3137" w:rsidRDefault="0084757A" w:rsidP="007B5BE6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C0BF043" wp14:editId="3B93B593">
                      <wp:extent cx="3202923" cy="95540"/>
                      <wp:effectExtent l="0" t="0" r="0" b="0"/>
                      <wp:docPr id="14" name="Прямоугольник 14" descr="Линия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2923" cy="95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43014C" id="Прямоугольник 14" o:spid="_x0000_s1026" alt="Линия" style="width:252.2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" fillcolor="#548dd4 [1951]" stroked="f" strokeweight="2.25pt">
                      <w10:anchorlock/>
                    </v:rect>
                  </w:pict>
                </mc:Fallback>
              </mc:AlternateContent>
            </w:r>
          </w:p>
          <w:p w:rsidR="000F29B2" w:rsidRDefault="00080AA8" w:rsidP="00745516">
            <w:pPr>
              <w:rPr>
                <w:rFonts w:asciiTheme="majorHAnsi" w:eastAsiaTheme="majorEastAsia" w:hAnsiTheme="majorHAnsi" w:cstheme="majorBidi"/>
                <w:b/>
                <w:color w:val="365F91" w:themeColor="accent1" w:themeShade="BF"/>
                <w:sz w:val="28"/>
                <w:lang w:eastAsia="en-US"/>
              </w:rPr>
            </w:pPr>
            <w:r w:rsidRPr="00B01981">
              <w:rPr>
                <w:rFonts w:asciiTheme="majorHAnsi" w:eastAsiaTheme="majorEastAsia" w:hAnsiTheme="majorHAnsi" w:cstheme="majorBidi"/>
                <w:b/>
                <w:color w:val="365F91" w:themeColor="accent1" w:themeShade="BF"/>
                <w:sz w:val="28"/>
                <w:lang w:eastAsia="en-US"/>
              </w:rPr>
              <w:t xml:space="preserve">Дата проведения: </w:t>
            </w:r>
            <w:r w:rsidR="00A768AE">
              <w:rPr>
                <w:rFonts w:asciiTheme="majorHAnsi" w:eastAsiaTheme="majorEastAsia" w:hAnsiTheme="majorHAnsi" w:cstheme="majorBidi"/>
                <w:b/>
                <w:color w:val="365F91" w:themeColor="accent1" w:themeShade="BF"/>
                <w:sz w:val="28"/>
                <w:lang w:eastAsia="en-US"/>
              </w:rPr>
              <w:t>28</w:t>
            </w:r>
            <w:r w:rsidR="00610655" w:rsidRPr="00B01981">
              <w:rPr>
                <w:rFonts w:asciiTheme="majorHAnsi" w:eastAsiaTheme="majorEastAsia" w:hAnsiTheme="majorHAnsi" w:cstheme="majorBidi"/>
                <w:b/>
                <w:color w:val="365F91" w:themeColor="accent1" w:themeShade="BF"/>
                <w:sz w:val="28"/>
                <w:lang w:eastAsia="en-US"/>
              </w:rPr>
              <w:t xml:space="preserve"> </w:t>
            </w:r>
            <w:r w:rsidR="00A768AE">
              <w:rPr>
                <w:rFonts w:asciiTheme="majorHAnsi" w:eastAsiaTheme="majorEastAsia" w:hAnsiTheme="majorHAnsi" w:cstheme="majorBidi"/>
                <w:b/>
                <w:color w:val="365F91" w:themeColor="accent1" w:themeShade="BF"/>
                <w:sz w:val="28"/>
                <w:lang w:eastAsia="en-US"/>
              </w:rPr>
              <w:t>апреля</w:t>
            </w:r>
            <w:r w:rsidR="007B5BE6" w:rsidRPr="00B01981">
              <w:rPr>
                <w:rFonts w:asciiTheme="majorHAnsi" w:eastAsiaTheme="majorEastAsia" w:hAnsiTheme="majorHAnsi" w:cstheme="majorBidi"/>
                <w:b/>
                <w:color w:val="365F91" w:themeColor="accent1" w:themeShade="BF"/>
                <w:sz w:val="28"/>
                <w:lang w:eastAsia="en-US"/>
              </w:rPr>
              <w:t xml:space="preserve"> 2021 год</w:t>
            </w:r>
            <w:bookmarkStart w:id="0" w:name="_GoBack"/>
            <w:bookmarkEnd w:id="0"/>
          </w:p>
          <w:p w:rsidR="00E9163F" w:rsidRPr="000F29B2" w:rsidRDefault="00E9163F" w:rsidP="00B8147C">
            <w:pPr>
              <w:jc w:val="both"/>
            </w:pPr>
            <w:r>
              <w:rPr>
                <w:rFonts w:asciiTheme="majorHAnsi" w:eastAsiaTheme="majorEastAsia" w:hAnsiTheme="majorHAnsi" w:cstheme="majorBidi"/>
                <w:b/>
                <w:color w:val="365F91" w:themeColor="accent1" w:themeShade="BF"/>
                <w:sz w:val="28"/>
                <w:lang w:eastAsia="en-US"/>
              </w:rPr>
              <w:t xml:space="preserve">Проблематика: </w:t>
            </w:r>
            <w:r w:rsidRPr="00E9163F">
              <w:rPr>
                <w:rFonts w:asciiTheme="majorHAnsi" w:eastAsiaTheme="majorEastAsia" w:hAnsiTheme="majorHAnsi" w:cstheme="majorBidi"/>
                <w:b/>
                <w:color w:val="365F91" w:themeColor="accent1" w:themeShade="BF"/>
                <w:sz w:val="24"/>
                <w:lang w:eastAsia="en-US"/>
              </w:rPr>
              <w:t xml:space="preserve">ВСОКО, организация инновационной деятельности в </w:t>
            </w:r>
            <w:r>
              <w:rPr>
                <w:rFonts w:asciiTheme="majorHAnsi" w:eastAsiaTheme="majorEastAsia" w:hAnsiTheme="majorHAnsi" w:cstheme="majorBidi"/>
                <w:b/>
                <w:color w:val="365F91" w:themeColor="accent1" w:themeShade="BF"/>
                <w:sz w:val="24"/>
                <w:lang w:eastAsia="en-US"/>
              </w:rPr>
              <w:t xml:space="preserve">ОУ, </w:t>
            </w:r>
            <w:proofErr w:type="spellStart"/>
            <w:r>
              <w:rPr>
                <w:rFonts w:asciiTheme="majorHAnsi" w:eastAsiaTheme="majorEastAsia" w:hAnsiTheme="majorHAnsi" w:cstheme="majorBidi"/>
                <w:b/>
                <w:color w:val="365F91" w:themeColor="accent1" w:themeShade="BF"/>
                <w:sz w:val="24"/>
                <w:lang w:eastAsia="en-US"/>
              </w:rPr>
              <w:t>к</w:t>
            </w:r>
            <w:r w:rsidRPr="00E9163F">
              <w:rPr>
                <w:rFonts w:asciiTheme="majorHAnsi" w:eastAsiaTheme="majorEastAsia" w:hAnsiTheme="majorHAnsi" w:cstheme="majorBidi"/>
                <w:b/>
                <w:color w:val="365F91" w:themeColor="accent1" w:themeShade="BF"/>
                <w:sz w:val="24"/>
                <w:lang w:eastAsia="en-US"/>
              </w:rPr>
              <w:t>ритериальное</w:t>
            </w:r>
            <w:proofErr w:type="spellEnd"/>
            <w:r w:rsidRPr="00E9163F">
              <w:rPr>
                <w:rFonts w:asciiTheme="majorHAnsi" w:eastAsiaTheme="majorEastAsia" w:hAnsiTheme="majorHAnsi" w:cstheme="majorBidi"/>
                <w:b/>
                <w:color w:val="365F91" w:themeColor="accent1" w:themeShade="BF"/>
                <w:sz w:val="24"/>
                <w:lang w:eastAsia="en-US"/>
              </w:rPr>
              <w:t xml:space="preserve"> оценивание</w:t>
            </w:r>
            <w:r>
              <w:rPr>
                <w:rFonts w:asciiTheme="majorHAnsi" w:eastAsiaTheme="majorEastAsia" w:hAnsiTheme="majorHAnsi" w:cstheme="majorBidi"/>
                <w:b/>
                <w:color w:val="365F91" w:themeColor="accent1" w:themeShade="BF"/>
                <w:sz w:val="24"/>
                <w:lang w:eastAsia="en-US"/>
              </w:rPr>
              <w:t>, п</w:t>
            </w:r>
            <w:r w:rsidRPr="00E9163F">
              <w:rPr>
                <w:rFonts w:asciiTheme="majorHAnsi" w:eastAsiaTheme="majorEastAsia" w:hAnsiTheme="majorHAnsi" w:cstheme="majorBidi"/>
                <w:b/>
                <w:color w:val="365F91" w:themeColor="accent1" w:themeShade="BF"/>
                <w:sz w:val="24"/>
                <w:lang w:eastAsia="en-US"/>
              </w:rPr>
              <w:t>одготовка обучающихся к участию в независимых оценочных процедурах (ГИА, ВПР, PISA и т.п.)</w:t>
            </w:r>
            <w:r w:rsidR="006D6EA8">
              <w:rPr>
                <w:rFonts w:asciiTheme="majorHAnsi" w:eastAsiaTheme="majorEastAsia" w:hAnsiTheme="majorHAnsi" w:cstheme="majorBidi"/>
                <w:b/>
                <w:color w:val="365F91" w:themeColor="accent1" w:themeShade="BF"/>
                <w:sz w:val="24"/>
                <w:lang w:eastAsia="en-US"/>
              </w:rPr>
              <w:t>, современные технологии обучения</w:t>
            </w:r>
          </w:p>
        </w:tc>
      </w:tr>
    </w:tbl>
    <w:p w:rsidR="008D44E0" w:rsidRDefault="008D44E0" w:rsidP="0084757A">
      <w:r>
        <w:rPr>
          <w:noProof/>
          <w:lang w:eastAsia="ru-RU"/>
        </w:rPr>
        <w:drawing>
          <wp:inline distT="0" distB="0" distL="0" distR="0" wp14:anchorId="735530CC" wp14:editId="263E0A7B">
            <wp:extent cx="6781800" cy="35491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888" t="44233" r="30812" b="52275"/>
                    <a:stretch/>
                  </pic:blipFill>
                  <pic:spPr bwMode="auto">
                    <a:xfrm>
                      <a:off x="0" y="0"/>
                      <a:ext cx="6875068" cy="359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-71"/>
        <w:tblW w:w="10695" w:type="dxa"/>
        <w:tblInd w:w="-157" w:type="dxa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single" w:sz="12" w:space="0" w:color="4F81BD" w:themeColor="accent1"/>
          <w:insideV w:val="single" w:sz="12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8852"/>
      </w:tblGrid>
      <w:tr w:rsidR="00D9286E" w:rsidTr="008762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43" w:type="dxa"/>
            <w:tcBorders>
              <w:top w:val="none" w:sz="0" w:space="0" w:color="auto"/>
              <w:left w:val="none" w:sz="0" w:space="0" w:color="auto"/>
              <w:bottom w:val="single" w:sz="12" w:space="0" w:color="4F81BD" w:themeColor="accent1"/>
              <w:right w:val="none" w:sz="0" w:space="0" w:color="auto"/>
            </w:tcBorders>
          </w:tcPr>
          <w:p w:rsidR="00D9286E" w:rsidRPr="00B01981" w:rsidRDefault="00D9286E" w:rsidP="00D9286E">
            <w:pPr>
              <w:contextualSpacing/>
              <w:jc w:val="left"/>
              <w:rPr>
                <w:rFonts w:ascii="Times New Roman" w:eastAsia="Times New Roman" w:hAnsi="Times New Roman" w:cs="Times New Roman"/>
                <w:i w:val="0"/>
                <w:color w:val="0F243E" w:themeColor="text2" w:themeShade="80"/>
                <w:sz w:val="28"/>
                <w:szCs w:val="24"/>
                <w:lang w:eastAsia="ru-RU"/>
              </w:rPr>
            </w:pPr>
            <w:r w:rsidRPr="00B01981">
              <w:rPr>
                <w:rFonts w:ascii="Franklin Gothic Medium Cond" w:eastAsia="+mn-ea" w:hAnsi="Franklin Gothic Medium Cond" w:cs="+mn-cs"/>
                <w:i w:val="0"/>
                <w:color w:val="0F243E" w:themeColor="text2" w:themeShade="80"/>
                <w:sz w:val="28"/>
                <w:szCs w:val="28"/>
                <w:lang w:eastAsia="ru-RU"/>
              </w:rPr>
              <w:t>1</w:t>
            </w:r>
            <w:r w:rsidR="00745516" w:rsidRPr="00B01981">
              <w:rPr>
                <w:rFonts w:ascii="Franklin Gothic Medium Cond" w:eastAsia="+mn-ea" w:hAnsi="Franklin Gothic Medium Cond" w:cs="+mn-cs"/>
                <w:i w:val="0"/>
                <w:color w:val="0F243E" w:themeColor="text2" w:themeShade="80"/>
                <w:sz w:val="28"/>
                <w:szCs w:val="28"/>
                <w:lang w:eastAsia="ru-RU"/>
              </w:rPr>
              <w:t>4</w:t>
            </w:r>
            <w:r w:rsidRPr="00B01981">
              <w:rPr>
                <w:rFonts w:ascii="Franklin Gothic Medium Cond" w:eastAsia="+mn-ea" w:hAnsi="Franklin Gothic Medium Cond" w:cs="+mn-cs"/>
                <w:i w:val="0"/>
                <w:color w:val="0F243E" w:themeColor="text2" w:themeShade="80"/>
                <w:sz w:val="28"/>
                <w:szCs w:val="28"/>
                <w:lang w:val="en-US" w:eastAsia="ru-RU"/>
              </w:rPr>
              <w:t>.</w:t>
            </w:r>
            <w:r w:rsidR="00745516" w:rsidRPr="00B01981">
              <w:rPr>
                <w:rFonts w:ascii="Franklin Gothic Medium Cond" w:eastAsia="+mn-ea" w:hAnsi="Franklin Gothic Medium Cond" w:cs="+mn-cs"/>
                <w:i w:val="0"/>
                <w:color w:val="0F243E" w:themeColor="text2" w:themeShade="80"/>
                <w:sz w:val="28"/>
                <w:szCs w:val="28"/>
                <w:lang w:eastAsia="ru-RU"/>
              </w:rPr>
              <w:t>3</w:t>
            </w:r>
            <w:r w:rsidRPr="00B01981">
              <w:rPr>
                <w:rFonts w:ascii="Franklin Gothic Medium Cond" w:eastAsia="+mn-ea" w:hAnsi="Franklin Gothic Medium Cond" w:cs="+mn-cs"/>
                <w:i w:val="0"/>
                <w:color w:val="0F243E" w:themeColor="text2" w:themeShade="80"/>
                <w:sz w:val="28"/>
                <w:szCs w:val="28"/>
                <w:lang w:eastAsia="ru-RU"/>
              </w:rPr>
              <w:t>0 – 1</w:t>
            </w:r>
            <w:r w:rsidR="00745516" w:rsidRPr="00B01981">
              <w:rPr>
                <w:rFonts w:ascii="Franklin Gothic Medium Cond" w:eastAsia="+mn-ea" w:hAnsi="Franklin Gothic Medium Cond" w:cs="+mn-cs"/>
                <w:i w:val="0"/>
                <w:color w:val="0F243E" w:themeColor="text2" w:themeShade="80"/>
                <w:sz w:val="28"/>
                <w:szCs w:val="28"/>
                <w:lang w:eastAsia="ru-RU"/>
              </w:rPr>
              <w:t>5</w:t>
            </w:r>
            <w:r w:rsidRPr="00B01981">
              <w:rPr>
                <w:rFonts w:ascii="Franklin Gothic Medium Cond" w:eastAsia="+mn-ea" w:hAnsi="Franklin Gothic Medium Cond" w:cs="+mn-cs"/>
                <w:i w:val="0"/>
                <w:color w:val="0F243E" w:themeColor="text2" w:themeShade="80"/>
                <w:sz w:val="28"/>
                <w:szCs w:val="28"/>
                <w:lang w:eastAsia="ru-RU"/>
              </w:rPr>
              <w:t>.</w:t>
            </w:r>
            <w:r w:rsidR="00745516" w:rsidRPr="00B01981">
              <w:rPr>
                <w:rFonts w:ascii="Franklin Gothic Medium Cond" w:eastAsia="+mn-ea" w:hAnsi="Franklin Gothic Medium Cond" w:cs="+mn-cs"/>
                <w:i w:val="0"/>
                <w:color w:val="0F243E" w:themeColor="text2" w:themeShade="80"/>
                <w:sz w:val="28"/>
                <w:szCs w:val="28"/>
                <w:lang w:eastAsia="ru-RU"/>
              </w:rPr>
              <w:t>30</w:t>
            </w:r>
          </w:p>
          <w:p w:rsidR="00D9286E" w:rsidRDefault="00D9286E" w:rsidP="00D9286E"/>
        </w:tc>
        <w:tc>
          <w:tcPr>
            <w:tcW w:w="8852" w:type="dxa"/>
            <w:tcBorders>
              <w:top w:val="none" w:sz="0" w:space="0" w:color="auto"/>
              <w:left w:val="none" w:sz="0" w:space="0" w:color="auto"/>
              <w:bottom w:val="single" w:sz="12" w:space="0" w:color="4F81BD" w:themeColor="accent1"/>
              <w:right w:val="none" w:sz="0" w:space="0" w:color="auto"/>
            </w:tcBorders>
          </w:tcPr>
          <w:p w:rsidR="00D9286E" w:rsidRPr="005E1563" w:rsidRDefault="00D9286E" w:rsidP="00D9286E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17365D" w:themeColor="text2" w:themeShade="BF"/>
                <w:sz w:val="30"/>
                <w:szCs w:val="28"/>
                <w:lang w:eastAsia="ru-RU"/>
              </w:rPr>
            </w:pPr>
            <w:r w:rsidRPr="005E1563">
              <w:rPr>
                <w:rFonts w:ascii="Franklin Gothic Medium Cond" w:eastAsia="+mn-ea" w:hAnsi="Franklin Gothic Medium Cond" w:cs="+mn-cs"/>
                <w:color w:val="17365D" w:themeColor="text2" w:themeShade="BF"/>
                <w:sz w:val="30"/>
                <w:szCs w:val="28"/>
                <w:lang w:eastAsia="ru-RU"/>
              </w:rPr>
              <w:t>Руководителям образовательных организаций</w:t>
            </w:r>
          </w:p>
          <w:p w:rsidR="00D9286E" w:rsidRPr="005E1563" w:rsidRDefault="00D9286E" w:rsidP="00D9286E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color w:val="17365D" w:themeColor="text2" w:themeShade="BF"/>
                <w:sz w:val="28"/>
                <w:szCs w:val="28"/>
                <w:lang w:eastAsia="ru-RU"/>
              </w:rPr>
            </w:pPr>
            <w:r w:rsidRPr="005E1563">
              <w:rPr>
                <w:rFonts w:ascii="Franklin Gothic Medium Cond" w:eastAsia="+mn-ea" w:hAnsi="Franklin Gothic Medium Cond" w:cs="+mn-cs"/>
                <w:b w:val="0"/>
                <w:color w:val="17365D" w:themeColor="text2" w:themeShade="BF"/>
                <w:sz w:val="28"/>
                <w:szCs w:val="28"/>
                <w:lang w:eastAsia="ru-RU"/>
              </w:rPr>
              <w:t xml:space="preserve"> </w:t>
            </w:r>
            <w:r w:rsidR="00745516" w:rsidRPr="005E1563">
              <w:rPr>
                <w:rFonts w:ascii="Franklin Gothic Medium Cond" w:eastAsia="+mn-ea" w:hAnsi="Franklin Gothic Medium Cond" w:cs="+mn-cs"/>
                <w:b w:val="0"/>
                <w:color w:val="17365D" w:themeColor="text2" w:themeShade="BF"/>
                <w:sz w:val="28"/>
                <w:szCs w:val="28"/>
                <w:lang w:eastAsia="ru-RU"/>
              </w:rPr>
              <w:t>Семинар-тренинг «</w:t>
            </w:r>
            <w:r w:rsidR="00AD39B7">
              <w:rPr>
                <w:rFonts w:ascii="Franklin Gothic Medium Cond" w:eastAsia="+mn-ea" w:hAnsi="Franklin Gothic Medium Cond" w:cs="+mn-cs"/>
                <w:b w:val="0"/>
                <w:color w:val="17365D" w:themeColor="text2" w:themeShade="BF"/>
                <w:sz w:val="28"/>
                <w:szCs w:val="28"/>
                <w:lang w:eastAsia="ru-RU"/>
              </w:rPr>
              <w:t>Инновации в образовании: ожидания и возможности</w:t>
            </w:r>
            <w:r w:rsidR="00745516" w:rsidRPr="005E1563">
              <w:rPr>
                <w:rFonts w:ascii="Franklin Gothic Medium Cond" w:eastAsia="+mn-ea" w:hAnsi="Franklin Gothic Medium Cond" w:cs="+mn-cs"/>
                <w:b w:val="0"/>
                <w:color w:val="17365D" w:themeColor="text2" w:themeShade="BF"/>
                <w:sz w:val="28"/>
                <w:szCs w:val="28"/>
                <w:lang w:eastAsia="ru-RU"/>
              </w:rPr>
              <w:t>»</w:t>
            </w:r>
          </w:p>
          <w:p w:rsidR="00D9286E" w:rsidRDefault="00D9286E" w:rsidP="00D9286E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24"/>
              </w:rPr>
            </w:pPr>
          </w:p>
          <w:p w:rsidR="00AD39B7" w:rsidRDefault="00DB14E0" w:rsidP="00D9286E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  <w:r>
              <w:rPr>
                <w:rFonts w:ascii="Franklin Gothic Medium Cond" w:hAnsi="Franklin Gothic Medium Cond"/>
                <w:b w:val="0"/>
                <w:sz w:val="28"/>
              </w:rPr>
              <w:t>Каминская А</w:t>
            </w:r>
            <w:r w:rsidR="00AD39B7">
              <w:rPr>
                <w:rFonts w:ascii="Franklin Gothic Medium Cond" w:hAnsi="Franklin Gothic Medium Cond"/>
                <w:b w:val="0"/>
                <w:sz w:val="28"/>
              </w:rPr>
              <w:t>.С</w:t>
            </w:r>
            <w:r w:rsidR="00745516" w:rsidRPr="00B01981">
              <w:rPr>
                <w:rFonts w:ascii="Franklin Gothic Medium Cond" w:hAnsi="Franklin Gothic Medium Cond"/>
                <w:b w:val="0"/>
                <w:sz w:val="28"/>
              </w:rPr>
              <w:t xml:space="preserve">., </w:t>
            </w:r>
            <w:r w:rsidR="00AD39B7">
              <w:rPr>
                <w:rFonts w:ascii="Franklin Gothic Medium Cond" w:hAnsi="Franklin Gothic Medium Cond"/>
                <w:b w:val="0"/>
                <w:sz w:val="28"/>
              </w:rPr>
              <w:t xml:space="preserve">методист ЦЦО «Инфинити» </w:t>
            </w:r>
          </w:p>
          <w:p w:rsidR="00745516" w:rsidRPr="00B01981" w:rsidRDefault="00AD39B7" w:rsidP="00D9286E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  <w:r>
              <w:rPr>
                <w:rFonts w:ascii="Franklin Gothic Medium Cond" w:hAnsi="Franklin Gothic Medium Cond"/>
                <w:b w:val="0"/>
                <w:sz w:val="28"/>
              </w:rPr>
              <w:t>ГБОУ школа №509 Красносельского района</w:t>
            </w:r>
          </w:p>
          <w:p w:rsidR="00D9286E" w:rsidRPr="00B01981" w:rsidRDefault="00D9286E" w:rsidP="00D9286E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</w:p>
          <w:p w:rsidR="00D9286E" w:rsidRPr="00827B29" w:rsidRDefault="00D9286E" w:rsidP="00827B29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</w:rPr>
            </w:pPr>
            <w:r w:rsidRPr="00B01981">
              <w:rPr>
                <w:rFonts w:ascii="Franklin Gothic Medium Cond" w:hAnsi="Franklin Gothic Medium Cond"/>
                <w:b w:val="0"/>
                <w:sz w:val="28"/>
              </w:rPr>
              <w:t>Подключение по ссылке:</w:t>
            </w:r>
            <w:r w:rsidR="00995408">
              <w:t xml:space="preserve"> </w:t>
            </w:r>
            <w:r w:rsidR="00827B29" w:rsidRPr="00827B29">
              <w:rPr>
                <w:rFonts w:ascii="Franklin Gothic Medium Cond" w:hAnsi="Franklin Gothic Medium Cond"/>
                <w:b w:val="0"/>
                <w:sz w:val="28"/>
              </w:rPr>
              <w:t>https://meet.google.com/cpw-ekoe-pbu</w:t>
            </w:r>
          </w:p>
        </w:tc>
      </w:tr>
      <w:tr w:rsidR="00B8147C" w:rsidTr="00876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B8147C" w:rsidRPr="00B8147C" w:rsidRDefault="00B8147C" w:rsidP="00B8147C">
            <w:pPr>
              <w:contextualSpacing/>
              <w:jc w:val="left"/>
              <w:rPr>
                <w:rFonts w:ascii="Times New Roman" w:eastAsia="Times New Roman" w:hAnsi="Times New Roman" w:cs="Times New Roman"/>
                <w:b/>
                <w:i w:val="0"/>
                <w:color w:val="0F243E" w:themeColor="text2" w:themeShade="80"/>
                <w:sz w:val="28"/>
                <w:szCs w:val="24"/>
                <w:lang w:eastAsia="ru-RU"/>
              </w:rPr>
            </w:pPr>
            <w:r w:rsidRPr="00B8147C">
              <w:rPr>
                <w:rFonts w:ascii="Franklin Gothic Medium Cond" w:eastAsia="+mn-ea" w:hAnsi="Franklin Gothic Medium Cond" w:cs="+mn-cs"/>
                <w:b/>
                <w:i w:val="0"/>
                <w:color w:val="0F243E" w:themeColor="text2" w:themeShade="80"/>
                <w:sz w:val="28"/>
                <w:szCs w:val="28"/>
                <w:lang w:eastAsia="ru-RU"/>
              </w:rPr>
              <w:t>1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0F243E" w:themeColor="text2" w:themeShade="80"/>
                <w:sz w:val="28"/>
                <w:szCs w:val="28"/>
                <w:lang w:eastAsia="ru-RU"/>
              </w:rPr>
              <w:t>5</w:t>
            </w:r>
            <w:r w:rsidRPr="00DB14E0">
              <w:rPr>
                <w:rFonts w:ascii="Franklin Gothic Medium Cond" w:eastAsia="+mn-ea" w:hAnsi="Franklin Gothic Medium Cond" w:cs="+mn-cs"/>
                <w:b/>
                <w:i w:val="0"/>
                <w:color w:val="0F243E" w:themeColor="text2" w:themeShade="80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0F243E" w:themeColor="text2" w:themeShade="80"/>
                <w:sz w:val="28"/>
                <w:szCs w:val="28"/>
                <w:lang w:eastAsia="ru-RU"/>
              </w:rPr>
              <w:t>0</w:t>
            </w:r>
            <w:r w:rsidRPr="00B8147C">
              <w:rPr>
                <w:rFonts w:ascii="Franklin Gothic Medium Cond" w:eastAsia="+mn-ea" w:hAnsi="Franklin Gothic Medium Cond" w:cs="+mn-cs"/>
                <w:b/>
                <w:i w:val="0"/>
                <w:color w:val="0F243E" w:themeColor="text2" w:themeShade="80"/>
                <w:sz w:val="28"/>
                <w:szCs w:val="28"/>
                <w:lang w:eastAsia="ru-RU"/>
              </w:rPr>
              <w:t>0 – 1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0F243E" w:themeColor="text2" w:themeShade="80"/>
                <w:sz w:val="28"/>
                <w:szCs w:val="28"/>
                <w:lang w:eastAsia="ru-RU"/>
              </w:rPr>
              <w:t>6</w:t>
            </w:r>
            <w:r w:rsidRPr="00B8147C">
              <w:rPr>
                <w:rFonts w:ascii="Franklin Gothic Medium Cond" w:eastAsia="+mn-ea" w:hAnsi="Franklin Gothic Medium Cond" w:cs="+mn-cs"/>
                <w:b/>
                <w:i w:val="0"/>
                <w:color w:val="0F243E" w:themeColor="text2" w:themeShade="80"/>
                <w:sz w:val="28"/>
                <w:szCs w:val="28"/>
                <w:lang w:eastAsia="ru-RU"/>
              </w:rPr>
              <w:t>.30</w:t>
            </w:r>
          </w:p>
          <w:p w:rsidR="00B8147C" w:rsidRDefault="00B8147C" w:rsidP="00D9286E"/>
        </w:tc>
        <w:tc>
          <w:tcPr>
            <w:tcW w:w="8852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auto"/>
          </w:tcPr>
          <w:p w:rsidR="00B8147C" w:rsidRPr="00A768AE" w:rsidRDefault="00B8147C" w:rsidP="00A768AE">
            <w:pPr>
              <w:spacing w:before="0" w:after="12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7365D" w:themeColor="text2" w:themeShade="BF"/>
                <w:sz w:val="30"/>
                <w:szCs w:val="30"/>
                <w:lang w:eastAsia="ru-RU"/>
              </w:rPr>
            </w:pPr>
            <w:r w:rsidRPr="00A768AE">
              <w:rPr>
                <w:rFonts w:ascii="Franklin Gothic Medium Cond" w:eastAsia="+mn-ea" w:hAnsi="Franklin Gothic Medium Cond" w:cs="+mn-cs"/>
                <w:b/>
                <w:color w:val="17365D" w:themeColor="text2" w:themeShade="BF"/>
                <w:sz w:val="30"/>
                <w:szCs w:val="30"/>
                <w:lang w:eastAsia="ru-RU"/>
              </w:rPr>
              <w:t>Заместителям по учебно-воспитательной и методической работе</w:t>
            </w:r>
          </w:p>
          <w:p w:rsidR="00B8147C" w:rsidRPr="00A768AE" w:rsidRDefault="00B8147C" w:rsidP="00A768AE">
            <w:pPr>
              <w:spacing w:before="0" w:after="12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" w:eastAsia="+mn-ea" w:hAnsi="Franklin Gothic Medium" w:cs="+mn-cs"/>
                <w:color w:val="0F243E" w:themeColor="text2" w:themeShade="80"/>
                <w:sz w:val="24"/>
                <w:szCs w:val="24"/>
                <w:lang w:eastAsia="ru-RU"/>
              </w:rPr>
            </w:pPr>
            <w:r w:rsidRPr="00A768AE">
              <w:rPr>
                <w:rFonts w:ascii="Franklin Gothic Medium" w:eastAsia="+mn-ea" w:hAnsi="Franklin Gothic Medium" w:cs="+mn-cs"/>
                <w:color w:val="0F243E" w:themeColor="text2" w:themeShade="80"/>
                <w:sz w:val="24"/>
                <w:szCs w:val="24"/>
                <w:lang w:eastAsia="ru-RU"/>
              </w:rPr>
              <w:t xml:space="preserve">Методическая панорама </w:t>
            </w:r>
          </w:p>
          <w:p w:rsidR="00B8147C" w:rsidRPr="00DC0BAC" w:rsidRDefault="00B8147C" w:rsidP="00A768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" w:eastAsia="+mn-ea" w:hAnsi="Franklin Gothic Medium" w:cs="+mn-cs"/>
                <w:color w:val="0F243E" w:themeColor="text2" w:themeShade="80"/>
                <w:sz w:val="24"/>
                <w:szCs w:val="24"/>
                <w:lang w:eastAsia="ru-RU"/>
              </w:rPr>
            </w:pPr>
            <w:r w:rsidRPr="00DC0BAC">
              <w:rPr>
                <w:rFonts w:ascii="Franklin Gothic Medium" w:eastAsia="+mn-ea" w:hAnsi="Franklin Gothic Medium" w:cs="+mn-cs"/>
                <w:color w:val="0F243E" w:themeColor="text2" w:themeShade="80"/>
                <w:sz w:val="24"/>
                <w:szCs w:val="24"/>
                <w:lang w:eastAsia="ru-RU"/>
              </w:rPr>
              <w:t>в рамках работы регионального методического совета</w:t>
            </w:r>
            <w:r w:rsidRPr="00DC0BAC">
              <w:rPr>
                <w:rFonts w:ascii="Franklin Gothic Medium" w:eastAsia="+mn-ea" w:hAnsi="Franklin Gothic Medium" w:cs="+mn-cs"/>
                <w:color w:val="0F243E" w:themeColor="text2" w:themeShade="80"/>
                <w:sz w:val="24"/>
                <w:szCs w:val="24"/>
                <w:lang w:eastAsia="ru-RU"/>
              </w:rPr>
              <w:t xml:space="preserve"> </w:t>
            </w:r>
          </w:p>
          <w:p w:rsidR="00B8147C" w:rsidRPr="00DC0BAC" w:rsidRDefault="00B8147C" w:rsidP="00A768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color w:val="0F243E" w:themeColor="text2" w:themeShade="80"/>
                <w:sz w:val="28"/>
              </w:rPr>
            </w:pPr>
            <w:r w:rsidRPr="00DC0BAC">
              <w:rPr>
                <w:rFonts w:ascii="Franklin Gothic Medium Cond" w:hAnsi="Franklin Gothic Medium Cond"/>
                <w:color w:val="0F243E" w:themeColor="text2" w:themeShade="80"/>
                <w:sz w:val="28"/>
              </w:rPr>
              <w:t>«Опыт работы учителей-предметников по объективному оцениванию качества обучения, работы на уроке (формы, методы, технологии)»</w:t>
            </w:r>
          </w:p>
          <w:p w:rsidR="00B8147C" w:rsidRDefault="00B8147C" w:rsidP="00A768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</w:rPr>
            </w:pPr>
            <w:r w:rsidRPr="001F603E">
              <w:rPr>
                <w:rFonts w:ascii="Franklin Gothic Medium" w:hAnsi="Franklin Gothic Medium"/>
                <w:sz w:val="24"/>
                <w:szCs w:val="24"/>
              </w:rPr>
              <w:t xml:space="preserve">Опыт работы представляет команда </w:t>
            </w:r>
            <w:r>
              <w:rPr>
                <w:rFonts w:ascii="Franklin Gothic Medium" w:hAnsi="Franklin Gothic Medium"/>
                <w:sz w:val="24"/>
                <w:szCs w:val="24"/>
              </w:rPr>
              <w:t>Тихвинского</w:t>
            </w:r>
            <w:r w:rsidRPr="001F603E">
              <w:rPr>
                <w:rFonts w:ascii="Franklin Gothic Medium" w:hAnsi="Franklin Gothic Medium"/>
                <w:sz w:val="24"/>
                <w:szCs w:val="24"/>
              </w:rPr>
              <w:t xml:space="preserve"> района</w:t>
            </w:r>
          </w:p>
          <w:p w:rsidR="00B8147C" w:rsidRPr="00DC0BAC" w:rsidRDefault="00DC0BAC" w:rsidP="00A768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color w:val="0F243E" w:themeColor="text2" w:themeShade="80"/>
                <w:sz w:val="28"/>
              </w:rPr>
            </w:pPr>
            <w:r>
              <w:rPr>
                <w:rFonts w:ascii="Franklin Gothic Medium Cond" w:hAnsi="Franklin Gothic Medium Cond"/>
                <w:color w:val="0F243E" w:themeColor="text2" w:themeShade="80"/>
                <w:sz w:val="28"/>
              </w:rPr>
              <w:t>«</w:t>
            </w:r>
            <w:r w:rsidR="00B8147C" w:rsidRPr="00DC0BAC">
              <w:rPr>
                <w:rFonts w:ascii="Franklin Gothic Medium Cond" w:hAnsi="Franklin Gothic Medium Cond"/>
                <w:color w:val="0F243E" w:themeColor="text2" w:themeShade="80"/>
                <w:sz w:val="28"/>
              </w:rPr>
              <w:t>Система обратной связи как ведущий инструмент качества образования: опыт учителей по организации оперативной обратной связи, т.е. оценивания учеников</w:t>
            </w:r>
            <w:r>
              <w:rPr>
                <w:rFonts w:ascii="Franklin Gothic Medium Cond" w:hAnsi="Franklin Gothic Medium Cond"/>
                <w:color w:val="0F243E" w:themeColor="text2" w:themeShade="80"/>
                <w:sz w:val="28"/>
              </w:rPr>
              <w:t>»</w:t>
            </w:r>
          </w:p>
          <w:p w:rsidR="00B8147C" w:rsidRPr="00B8147C" w:rsidRDefault="00B8147C" w:rsidP="00B8147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</w:rPr>
            </w:pPr>
            <w:r w:rsidRPr="00B8147C">
              <w:rPr>
                <w:rFonts w:ascii="Franklin Gothic Medium Cond" w:hAnsi="Franklin Gothic Medium Cond"/>
                <w:sz w:val="28"/>
              </w:rPr>
              <w:t xml:space="preserve">Казакова Елена Ивановна, </w:t>
            </w:r>
            <w:proofErr w:type="spellStart"/>
            <w:r w:rsidRPr="00B8147C">
              <w:rPr>
                <w:rFonts w:ascii="Franklin Gothic Medium Cond" w:hAnsi="Franklin Gothic Medium Cond"/>
                <w:sz w:val="28"/>
              </w:rPr>
              <w:t>д.п.н</w:t>
            </w:r>
            <w:proofErr w:type="spellEnd"/>
            <w:r w:rsidRPr="00B8147C">
              <w:rPr>
                <w:rFonts w:ascii="Franklin Gothic Medium Cond" w:hAnsi="Franklin Gothic Medium Cond"/>
                <w:sz w:val="28"/>
              </w:rPr>
              <w:t>., профессор, директор института педагогики СПб государственного университета, член-корреспондент РАО</w:t>
            </w:r>
          </w:p>
          <w:p w:rsidR="00B8147C" w:rsidRPr="00B8147C" w:rsidRDefault="00B8147C" w:rsidP="00B8147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</w:rPr>
            </w:pPr>
            <w:r w:rsidRPr="00B8147C">
              <w:rPr>
                <w:rFonts w:ascii="Franklin Gothic Medium Cond" w:hAnsi="Franklin Gothic Medium Cond"/>
                <w:sz w:val="28"/>
              </w:rPr>
              <w:t xml:space="preserve">Подключение по ссылке: </w:t>
            </w:r>
          </w:p>
          <w:p w:rsidR="00B8147C" w:rsidRDefault="00B8147C" w:rsidP="00A768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</w:rPr>
            </w:pPr>
            <w:r w:rsidRPr="00B8147C">
              <w:rPr>
                <w:rFonts w:ascii="Franklin Gothic Medium Cond" w:hAnsi="Franklin Gothic Medium Cond"/>
                <w:sz w:val="28"/>
              </w:rPr>
              <w:t>https://zoom.us/j/91080951757?pwd=a0tjR0VVWkYrSlRTTHZiaHNXWXBPdz09</w:t>
            </w:r>
          </w:p>
          <w:p w:rsidR="00B8147C" w:rsidRPr="00B8147C" w:rsidRDefault="00B8147C" w:rsidP="00A768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</w:rPr>
            </w:pPr>
          </w:p>
        </w:tc>
      </w:tr>
    </w:tbl>
    <w:p w:rsidR="008D44E0" w:rsidRDefault="00E9163F" w:rsidP="0084757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0E4384F" wp14:editId="2E510C49">
            <wp:simplePos x="0" y="0"/>
            <wp:positionH relativeFrom="margin">
              <wp:posOffset>0</wp:posOffset>
            </wp:positionH>
            <wp:positionV relativeFrom="paragraph">
              <wp:posOffset>-503555</wp:posOffset>
            </wp:positionV>
            <wp:extent cx="6791325" cy="118681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647" w:rsidRDefault="000E22EC" w:rsidP="0084757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8A75D67" wp14:editId="57B722E4">
                <wp:simplePos x="0" y="0"/>
                <wp:positionH relativeFrom="page">
                  <wp:posOffset>-123269</wp:posOffset>
                </wp:positionH>
                <wp:positionV relativeFrom="paragraph">
                  <wp:posOffset>8937625</wp:posOffset>
                </wp:positionV>
                <wp:extent cx="1508760" cy="1470025"/>
                <wp:effectExtent l="0" t="0" r="0" b="0"/>
                <wp:wrapNone/>
                <wp:docPr id="26" name="Группа 28" descr="Шестиугольные фигур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760" cy="1470025"/>
                          <a:chOff x="2137559" y="0"/>
                          <a:chExt cx="1951190" cy="1905000"/>
                        </a:xfrm>
                      </wpg:grpSpPr>
                      <pic:pic xmlns:pic="http://schemas.openxmlformats.org/drawingml/2006/picture">
                        <pic:nvPicPr>
                          <pic:cNvPr id="28" name="Графический объект 20" descr="Шестиугольник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rto="http://schemas.microsoft.com/office/word/2006/arto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7559" y="0"/>
                            <a:ext cx="1647825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Графический объект 21" descr="Шестиугольник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rto="http://schemas.microsoft.com/office/word/2006/arto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5694" y="59377"/>
                            <a:ext cx="1583055" cy="1832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A52068" id="Группа 28" o:spid="_x0000_s1026" alt="Шестиугольные фигуры" style="position:absolute;margin-left:-9.7pt;margin-top:703.75pt;width:118.8pt;height:115.75pt;z-index:251665408;mso-position-horizontal-relative:page;mso-width-relative:margin;mso-height-relative:margin" coordorigin="21375" coordsize="19511,19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Графический объект 20" o:spid="_x0000_s1027" type="#_x0000_t75" alt="Шестиугольник 3" style="position:absolute;left:21375;width:16478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">
                  <v:imagedata r:id="rId20" o:title="Шестиугольник 3"/>
                  <v:path arrowok="t"/>
                </v:shape>
                <v:shape id="Графический объект 21" o:spid="_x0000_s1028" type="#_x0000_t75" alt="Шестиугольник 4" style="position:absolute;left:25056;top:593;width:15831;height:1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">
                  <v:imagedata r:id="rId21" o:title="Шестиугольник 4"/>
                  <v:path arrowok="t"/>
                </v:shape>
                <w10:wrap anchorx="page"/>
              </v:group>
            </w:pict>
          </mc:Fallback>
        </mc:AlternateContent>
      </w:r>
    </w:p>
    <w:tbl>
      <w:tblPr>
        <w:tblStyle w:val="-71"/>
        <w:tblpPr w:leftFromText="180" w:rightFromText="180" w:vertAnchor="text" w:horzAnchor="margin" w:tblpY="126"/>
        <w:tblW w:w="10774" w:type="dxa"/>
        <w:tblBorders>
          <w:top w:val="single" w:sz="12" w:space="0" w:color="95B3D7" w:themeColor="accent1" w:themeTint="99"/>
          <w:left w:val="single" w:sz="12" w:space="0" w:color="95B3D7" w:themeColor="accent1" w:themeTint="99"/>
          <w:bottom w:val="single" w:sz="12" w:space="0" w:color="95B3D7" w:themeColor="accent1" w:themeTint="99"/>
          <w:right w:val="single" w:sz="12" w:space="0" w:color="95B3D7" w:themeColor="accent1" w:themeTint="99"/>
          <w:insideH w:val="single" w:sz="12" w:space="0" w:color="95B3D7" w:themeColor="accent1" w:themeTint="99"/>
          <w:insideV w:val="single" w:sz="12" w:space="0" w:color="95B3D7" w:themeColor="accent1" w:themeTint="99"/>
        </w:tblBorders>
        <w:tblLook w:val="04A0" w:firstRow="1" w:lastRow="0" w:firstColumn="1" w:lastColumn="0" w:noHBand="0" w:noVBand="1"/>
      </w:tblPr>
      <w:tblGrid>
        <w:gridCol w:w="2015"/>
        <w:gridCol w:w="8759"/>
      </w:tblGrid>
      <w:tr w:rsidR="000E22EC" w:rsidTr="003D6D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7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15" w:type="dxa"/>
            <w:vMerge w:val="restart"/>
            <w:tcBorders>
              <w:top w:val="single" w:sz="12" w:space="0" w:color="4F81BD" w:themeColor="accent1"/>
              <w:left w:val="single" w:sz="12" w:space="0" w:color="4F81BD" w:themeColor="accent1"/>
              <w:right w:val="single" w:sz="12" w:space="0" w:color="4F81BD" w:themeColor="accent1"/>
            </w:tcBorders>
            <w:shd w:val="clear" w:color="auto" w:fill="auto"/>
          </w:tcPr>
          <w:p w:rsidR="000E22EC" w:rsidRDefault="000E22EC" w:rsidP="000E22EC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</w:pPr>
            <w:r w:rsidRPr="00957595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1</w:t>
            </w:r>
            <w:r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1</w:t>
            </w:r>
            <w:r w:rsidRPr="00FB3C09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3</w:t>
            </w:r>
            <w:r w:rsidRPr="00957595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0 – 1</w:t>
            </w:r>
            <w:r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2</w:t>
            </w:r>
            <w:r w:rsidRPr="00957595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0</w:t>
            </w:r>
            <w:r w:rsidRPr="00957595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0</w:t>
            </w:r>
          </w:p>
          <w:p w:rsidR="000E22EC" w:rsidRDefault="000E22EC" w:rsidP="000E22EC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</w:pPr>
          </w:p>
          <w:p w:rsidR="000E22EC" w:rsidRDefault="000E22EC" w:rsidP="003D6D6B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</w:pPr>
          </w:p>
          <w:p w:rsidR="000E22EC" w:rsidRDefault="000E22EC" w:rsidP="003D6D6B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</w:pPr>
          </w:p>
          <w:p w:rsidR="000E22EC" w:rsidRDefault="000E22EC" w:rsidP="003D6D6B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</w:pPr>
          </w:p>
          <w:p w:rsidR="000E22EC" w:rsidRDefault="000E22EC" w:rsidP="003D6D6B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</w:pPr>
          </w:p>
          <w:p w:rsidR="000E22EC" w:rsidRDefault="000E22EC" w:rsidP="003D6D6B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</w:pPr>
          </w:p>
          <w:p w:rsidR="000E22EC" w:rsidRDefault="000E22EC" w:rsidP="003D6D6B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</w:pPr>
          </w:p>
          <w:p w:rsidR="000E22EC" w:rsidRDefault="000E22EC" w:rsidP="003D6D6B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</w:pPr>
          </w:p>
          <w:p w:rsidR="000E22EC" w:rsidRPr="000E22EC" w:rsidRDefault="000E22EC" w:rsidP="003D6D6B">
            <w:pPr>
              <w:contextualSpacing/>
              <w:jc w:val="left"/>
            </w:pPr>
            <w:r w:rsidRPr="000E22EC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15.00 – 15.30</w:t>
            </w:r>
          </w:p>
        </w:tc>
        <w:tc>
          <w:tcPr>
            <w:tcW w:w="8759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auto"/>
          </w:tcPr>
          <w:p w:rsidR="000E22EC" w:rsidRPr="00B12647" w:rsidRDefault="000E22EC" w:rsidP="000E22EC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color w:val="1D184A"/>
                <w:sz w:val="32"/>
                <w:szCs w:val="28"/>
                <w:lang w:eastAsia="ru-RU"/>
              </w:rPr>
            </w:pPr>
            <w:r w:rsidRPr="00B12647">
              <w:rPr>
                <w:rFonts w:ascii="Franklin Gothic Medium Cond" w:eastAsia="+mn-ea" w:hAnsi="Franklin Gothic Medium Cond" w:cs="+mn-cs"/>
                <w:color w:val="1D184A"/>
                <w:sz w:val="32"/>
                <w:szCs w:val="28"/>
                <w:lang w:eastAsia="ru-RU"/>
              </w:rPr>
              <w:t xml:space="preserve">Учителям </w:t>
            </w:r>
            <w:r>
              <w:rPr>
                <w:rFonts w:ascii="Franklin Gothic Medium Cond" w:eastAsia="+mn-ea" w:hAnsi="Franklin Gothic Medium Cond" w:cs="+mn-cs"/>
                <w:color w:val="1D184A"/>
                <w:sz w:val="32"/>
                <w:szCs w:val="28"/>
                <w:lang w:eastAsia="ru-RU"/>
              </w:rPr>
              <w:t>русского языка и литературы</w:t>
            </w:r>
          </w:p>
          <w:p w:rsidR="000E22EC" w:rsidRDefault="000E22EC" w:rsidP="000E22EC">
            <w:pPr>
              <w:ind w:left="-18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  <w:t>Мастер-класс</w:t>
            </w:r>
            <w:r w:rsidRPr="00D2185E"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  <w:t>Современная культура и классическая литература</w:t>
            </w:r>
            <w:r w:rsidRPr="00D2185E"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  <w:t>»</w:t>
            </w:r>
          </w:p>
          <w:p w:rsidR="000E22EC" w:rsidRDefault="000E22EC" w:rsidP="000E22EC">
            <w:pPr>
              <w:ind w:left="-18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</w:pPr>
          </w:p>
          <w:p w:rsidR="000E22EC" w:rsidRDefault="000E22EC" w:rsidP="000E22EC">
            <w:pPr>
              <w:ind w:left="-18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</w:pPr>
            <w:proofErr w:type="spellStart"/>
            <w:r w:rsidRPr="00065CFC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>Арачашвили</w:t>
            </w:r>
            <w:proofErr w:type="spellEnd"/>
            <w:r w:rsidRPr="00065CFC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 xml:space="preserve"> Л.Г.,</w:t>
            </w:r>
            <w:r w:rsidRPr="00065CFC">
              <w:t xml:space="preserve"> </w:t>
            </w:r>
            <w:r w:rsidRPr="00065CFC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 xml:space="preserve">учитель русского языка и литературы </w:t>
            </w:r>
          </w:p>
          <w:p w:rsidR="000E22EC" w:rsidRDefault="000E22EC" w:rsidP="000E22EC">
            <w:pPr>
              <w:ind w:left="-18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65CFC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>МБОУ «Средняя школа № 55 «Долина знаний», г. Волгоград,</w:t>
            </w:r>
            <w:r w:rsidRPr="00065CFC">
              <w:t xml:space="preserve"> </w:t>
            </w:r>
          </w:p>
          <w:p w:rsidR="000E22EC" w:rsidRDefault="000E22EC" w:rsidP="000E22EC">
            <w:pPr>
              <w:ind w:left="-18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</w:pPr>
            <w:r w:rsidRPr="00065CFC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>победитель Всероссийского конкурса «Учитель года России – 2019»</w:t>
            </w:r>
          </w:p>
          <w:p w:rsidR="000E22EC" w:rsidRPr="00065CFC" w:rsidRDefault="000E22EC" w:rsidP="000E22EC">
            <w:pPr>
              <w:ind w:left="-18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</w:pPr>
            <w:r w:rsidRPr="00065CFC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 xml:space="preserve">   </w:t>
            </w:r>
          </w:p>
          <w:p w:rsidR="000E22EC" w:rsidRPr="00065CFC" w:rsidRDefault="000E22EC" w:rsidP="00F76647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</w:rPr>
            </w:pPr>
            <w:r w:rsidRPr="00065CFC">
              <w:rPr>
                <w:rFonts w:ascii="Franklin Gothic Medium Cond" w:hAnsi="Franklin Gothic Medium Cond"/>
                <w:b w:val="0"/>
                <w:sz w:val="28"/>
              </w:rPr>
              <w:t xml:space="preserve">Подключение по ссылке: </w:t>
            </w:r>
            <w:r w:rsidR="00F76647">
              <w:t xml:space="preserve"> </w:t>
            </w:r>
            <w:r w:rsidR="00F76647" w:rsidRPr="00F76647">
              <w:rPr>
                <w:rFonts w:ascii="Franklin Gothic Medium Cond" w:hAnsi="Franklin Gothic Medium Cond"/>
                <w:b w:val="0"/>
                <w:sz w:val="28"/>
              </w:rPr>
              <w:t>https://meet.google.com/zzr-orje-vbo</w:t>
            </w:r>
            <w:r w:rsidRPr="00065CFC">
              <w:rPr>
                <w:b w:val="0"/>
              </w:rPr>
              <w:t xml:space="preserve"> </w:t>
            </w:r>
          </w:p>
        </w:tc>
      </w:tr>
      <w:tr w:rsidR="000E22EC" w:rsidTr="003D6D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5" w:type="dxa"/>
            <w:vMerge/>
            <w:tcBorders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auto"/>
          </w:tcPr>
          <w:p w:rsidR="000E22EC" w:rsidRDefault="000E22EC" w:rsidP="000E22EC">
            <w:pPr>
              <w:contextualSpacing/>
              <w:jc w:val="left"/>
            </w:pPr>
          </w:p>
        </w:tc>
        <w:tc>
          <w:tcPr>
            <w:tcW w:w="8759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auto"/>
          </w:tcPr>
          <w:p w:rsidR="000E22EC" w:rsidRPr="00B01D5F" w:rsidRDefault="000E22EC" w:rsidP="000E22EC">
            <w:pPr>
              <w:ind w:left="-1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</w:pPr>
            <w:r w:rsidRPr="00B01D5F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Мастер-класс «Фишки» для учителя: эффективные технологии подготовки к урокам и конкурсам профессионального мастерства»</w:t>
            </w:r>
          </w:p>
          <w:p w:rsidR="000E22EC" w:rsidRDefault="000E22EC" w:rsidP="000E22EC">
            <w:pPr>
              <w:ind w:left="-1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</w:pPr>
          </w:p>
          <w:p w:rsidR="000E22EC" w:rsidRDefault="000E22EC" w:rsidP="000E22EC">
            <w:pPr>
              <w:ind w:left="-1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sz w:val="28"/>
                <w:szCs w:val="28"/>
                <w:lang w:eastAsia="ru-RU"/>
              </w:rPr>
            </w:pPr>
            <w:proofErr w:type="spellStart"/>
            <w:r w:rsidRPr="006D6EA8"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>Минец</w:t>
            </w:r>
            <w:proofErr w:type="spellEnd"/>
            <w:r w:rsidRPr="006D6EA8"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 xml:space="preserve"> Д.В.,</w:t>
            </w:r>
            <w:r w:rsidRPr="00065CFC">
              <w:t xml:space="preserve"> </w:t>
            </w:r>
            <w:r w:rsidRPr="00065CFC"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 xml:space="preserve">учитель русского языка и литературы </w:t>
            </w:r>
          </w:p>
          <w:p w:rsidR="000E22EC" w:rsidRDefault="000E22EC" w:rsidP="000E22EC">
            <w:pPr>
              <w:ind w:left="-1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>МАОУ</w:t>
            </w:r>
            <w:r w:rsidRPr="006D6EA8"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>«</w:t>
            </w:r>
            <w:r w:rsidRPr="006D6EA8"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>Женская гуманитарная гимназия</w:t>
            </w:r>
            <w:r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>»</w:t>
            </w:r>
            <w:r w:rsidRPr="006D6EA8"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 xml:space="preserve"> г</w:t>
            </w:r>
            <w:r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>.</w:t>
            </w:r>
            <w:r w:rsidRPr="006D6EA8"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 xml:space="preserve"> Черепо</w:t>
            </w:r>
            <w:r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>вец</w:t>
            </w:r>
            <w:r w:rsidRPr="00065CFC">
              <w:rPr>
                <w:rFonts w:ascii="Franklin Gothic Medium Cond" w:eastAsia="+mn-ea" w:hAnsi="Franklin Gothic Medium Cond" w:cs="+mn-cs"/>
                <w:b/>
                <w:sz w:val="28"/>
                <w:szCs w:val="28"/>
                <w:lang w:eastAsia="ru-RU"/>
              </w:rPr>
              <w:t>,</w:t>
            </w:r>
            <w:r w:rsidRPr="00065CFC">
              <w:t xml:space="preserve"> </w:t>
            </w:r>
          </w:p>
          <w:p w:rsidR="000E22EC" w:rsidRDefault="000E22EC" w:rsidP="000E22EC">
            <w:pPr>
              <w:ind w:left="-1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>призер</w:t>
            </w:r>
            <w:r w:rsidRPr="00065CFC"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 xml:space="preserve"> Всероссийского конкурса «Учитель года России – 20</w:t>
            </w:r>
            <w:r w:rsidRPr="006D6EA8"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>20</w:t>
            </w:r>
            <w:r w:rsidRPr="00065CFC"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>»</w:t>
            </w:r>
          </w:p>
          <w:p w:rsidR="000E22EC" w:rsidRPr="00065CFC" w:rsidRDefault="000E22EC" w:rsidP="000E22EC">
            <w:pPr>
              <w:ind w:left="-1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sz w:val="28"/>
                <w:szCs w:val="28"/>
                <w:lang w:eastAsia="ru-RU"/>
              </w:rPr>
            </w:pPr>
            <w:r w:rsidRPr="00065CFC">
              <w:rPr>
                <w:rFonts w:ascii="Franklin Gothic Medium Cond" w:eastAsia="+mn-ea" w:hAnsi="Franklin Gothic Medium Cond" w:cs="+mn-cs"/>
                <w:b/>
                <w:sz w:val="28"/>
                <w:szCs w:val="28"/>
                <w:lang w:eastAsia="ru-RU"/>
              </w:rPr>
              <w:t xml:space="preserve"> </w:t>
            </w:r>
          </w:p>
          <w:p w:rsidR="000E22EC" w:rsidRPr="00415725" w:rsidRDefault="000E22EC" w:rsidP="00BA1978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</w:pPr>
            <w:r w:rsidRPr="006D6EA8">
              <w:rPr>
                <w:rFonts w:ascii="Franklin Gothic Medium Cond" w:hAnsi="Franklin Gothic Medium Cond"/>
                <w:sz w:val="28"/>
              </w:rPr>
              <w:t>Подключение по ссылке</w:t>
            </w:r>
            <w:r>
              <w:rPr>
                <w:rFonts w:ascii="Franklin Gothic Medium Cond" w:hAnsi="Franklin Gothic Medium Cond"/>
                <w:sz w:val="28"/>
              </w:rPr>
              <w:t>:</w:t>
            </w:r>
            <w:r w:rsidR="00BA1978">
              <w:t xml:space="preserve"> </w:t>
            </w:r>
            <w:r w:rsidR="00BA1978" w:rsidRPr="00BA1978">
              <w:rPr>
                <w:rFonts w:ascii="Franklin Gothic Medium Cond" w:hAnsi="Franklin Gothic Medium Cond"/>
                <w:sz w:val="28"/>
              </w:rPr>
              <w:t>https://meet.google.com/aed-mwrr-ytu</w:t>
            </w:r>
          </w:p>
        </w:tc>
      </w:tr>
      <w:tr w:rsidR="000E22EC" w:rsidTr="000E22EC">
        <w:trPr>
          <w:trHeight w:val="2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5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auto"/>
          </w:tcPr>
          <w:p w:rsidR="000E22EC" w:rsidRPr="00B12647" w:rsidRDefault="000E22EC" w:rsidP="000E22EC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</w:pPr>
            <w:r w:rsidRPr="00B12647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1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4</w:t>
            </w:r>
            <w:r w:rsidRPr="00B12647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0</w:t>
            </w:r>
            <w:r w:rsidRPr="00B12647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0 – 1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4</w:t>
            </w:r>
            <w:r w:rsidRPr="00B12647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3</w:t>
            </w:r>
            <w:r w:rsidRPr="00B12647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0</w:t>
            </w:r>
          </w:p>
          <w:p w:rsidR="000E22EC" w:rsidRPr="00B12647" w:rsidRDefault="000E22EC" w:rsidP="000E22EC">
            <w:pPr>
              <w:contextualSpacing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</w:pPr>
          </w:p>
        </w:tc>
        <w:tc>
          <w:tcPr>
            <w:tcW w:w="8759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auto"/>
          </w:tcPr>
          <w:p w:rsidR="000E22EC" w:rsidRDefault="000E22EC" w:rsidP="000E2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32"/>
                <w:szCs w:val="28"/>
                <w:lang w:eastAsia="ru-RU"/>
              </w:rPr>
            </w:pPr>
            <w:r w:rsidRPr="005C331E">
              <w:rPr>
                <w:rFonts w:ascii="Franklin Gothic Medium Cond" w:eastAsia="+mn-ea" w:hAnsi="Franklin Gothic Medium Cond" w:cs="+mn-cs"/>
                <w:b/>
                <w:color w:val="1D184A"/>
                <w:sz w:val="32"/>
                <w:szCs w:val="28"/>
                <w:lang w:eastAsia="ru-RU"/>
              </w:rPr>
              <w:t xml:space="preserve">Учителям </w:t>
            </w:r>
            <w:r>
              <w:rPr>
                <w:rFonts w:ascii="Franklin Gothic Medium Cond" w:eastAsia="+mn-ea" w:hAnsi="Franklin Gothic Medium Cond" w:cs="+mn-cs"/>
                <w:b/>
                <w:color w:val="1D184A"/>
                <w:sz w:val="32"/>
                <w:szCs w:val="28"/>
                <w:lang w:eastAsia="ru-RU"/>
              </w:rPr>
              <w:t>истории и обществознания</w:t>
            </w:r>
          </w:p>
          <w:p w:rsidR="000E22EC" w:rsidRPr="00C3355C" w:rsidRDefault="000E22EC" w:rsidP="000E22EC">
            <w:pPr>
              <w:ind w:left="-1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 xml:space="preserve">Методическая мастерская </w:t>
            </w:r>
            <w:r w:rsidRPr="00C3355C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«</w:t>
            </w:r>
            <w:r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 xml:space="preserve">Развитие </w:t>
            </w:r>
            <w:r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val="en-US" w:eastAsia="ru-RU"/>
              </w:rPr>
              <w:t>soft</w:t>
            </w:r>
            <w:r w:rsidRPr="006E0486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val="en-US" w:eastAsia="ru-RU"/>
              </w:rPr>
              <w:t>skills</w:t>
            </w:r>
            <w:r w:rsidRPr="006E0486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на уроках обществознания</w:t>
            </w:r>
            <w:r w:rsidRPr="00C3355C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»</w:t>
            </w:r>
          </w:p>
          <w:p w:rsidR="000E22EC" w:rsidRDefault="000E22EC" w:rsidP="000E22EC">
            <w:pPr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</w:pPr>
          </w:p>
          <w:p w:rsidR="000E22EC" w:rsidRPr="00BD7974" w:rsidRDefault="000E22EC" w:rsidP="000E22EC">
            <w:pPr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/>
                <w:sz w:val="28"/>
              </w:rPr>
            </w:pPr>
            <w:proofErr w:type="spellStart"/>
            <w:r>
              <w:rPr>
                <w:rFonts w:ascii="Franklin Gothic Medium Cond" w:hAnsi="Franklin Gothic Medium Cond"/>
                <w:sz w:val="28"/>
              </w:rPr>
              <w:t>Хеорхе</w:t>
            </w:r>
            <w:proofErr w:type="spellEnd"/>
            <w:r>
              <w:rPr>
                <w:rFonts w:ascii="Franklin Gothic Medium Cond" w:hAnsi="Franklin Gothic Medium Cond"/>
                <w:sz w:val="28"/>
              </w:rPr>
              <w:t xml:space="preserve"> И.И.</w:t>
            </w:r>
            <w:r w:rsidRPr="00B12647">
              <w:rPr>
                <w:rFonts w:ascii="Franklin Gothic Medium Cond" w:hAnsi="Franklin Gothic Medium Cond"/>
                <w:sz w:val="28"/>
              </w:rPr>
              <w:t>,</w:t>
            </w:r>
            <w:r w:rsidRPr="00BD7974">
              <w:rPr>
                <w:rFonts w:ascii="Franklin Gothic Medium Cond" w:hAnsi="Franklin Gothic Medium Cond"/>
                <w:sz w:val="28"/>
              </w:rPr>
              <w:t xml:space="preserve"> </w:t>
            </w:r>
            <w:r>
              <w:rPr>
                <w:rFonts w:ascii="Franklin Gothic Medium Cond" w:hAnsi="Franklin Gothic Medium Cond"/>
                <w:sz w:val="28"/>
              </w:rPr>
              <w:t>учитель истории и обществознания МБОУ «Гатчинская гимназия им. К.Д. Ушинского», лауреат Всероссийского конкурса «Учитель года- 2020»</w:t>
            </w:r>
          </w:p>
          <w:p w:rsidR="000E22EC" w:rsidRPr="0070529B" w:rsidRDefault="000E22EC" w:rsidP="000E22EC">
            <w:pPr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2"/>
              </w:rPr>
            </w:pPr>
          </w:p>
          <w:p w:rsidR="000E22EC" w:rsidRPr="003E4175" w:rsidRDefault="000E22EC" w:rsidP="002220B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32"/>
                <w:szCs w:val="28"/>
                <w:lang w:eastAsia="ru-RU"/>
              </w:rPr>
            </w:pPr>
            <w:r>
              <w:rPr>
                <w:rFonts w:ascii="Franklin Gothic Medium Cond" w:hAnsi="Franklin Gothic Medium Cond"/>
                <w:sz w:val="28"/>
              </w:rPr>
              <w:t>Подключение по ссылке:</w:t>
            </w:r>
            <w:r w:rsidR="002220B3">
              <w:t xml:space="preserve"> </w:t>
            </w:r>
            <w:r w:rsidR="002220B3" w:rsidRPr="002220B3">
              <w:rPr>
                <w:rFonts w:ascii="Franklin Gothic Medium Cond" w:hAnsi="Franklin Gothic Medium Cond"/>
                <w:sz w:val="28"/>
              </w:rPr>
              <w:t>https://meet.google.com/cpz-chwd-gxj</w:t>
            </w:r>
            <w:r>
              <w:rPr>
                <w:rFonts w:ascii="Franklin Gothic Medium Cond" w:hAnsi="Franklin Gothic Medium Cond"/>
                <w:sz w:val="28"/>
              </w:rPr>
              <w:t xml:space="preserve"> </w:t>
            </w:r>
            <w:r>
              <w:t xml:space="preserve"> </w:t>
            </w:r>
          </w:p>
        </w:tc>
      </w:tr>
      <w:tr w:rsidR="000E22EC" w:rsidTr="000E2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5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0E22EC" w:rsidRPr="00B12647" w:rsidRDefault="000E22EC" w:rsidP="000E22EC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</w:pPr>
            <w:r w:rsidRPr="00B12647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1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5</w:t>
            </w:r>
            <w:r w:rsidRPr="00B12647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0</w:t>
            </w:r>
            <w:r w:rsidRPr="00B12647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0 – 1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6</w:t>
            </w:r>
            <w:r w:rsidRPr="00B12647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0</w:t>
            </w:r>
            <w:r w:rsidRPr="00B12647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0</w:t>
            </w:r>
          </w:p>
          <w:p w:rsidR="000E22EC" w:rsidRDefault="000E22EC" w:rsidP="000E22EC"/>
        </w:tc>
        <w:tc>
          <w:tcPr>
            <w:tcW w:w="8759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auto"/>
          </w:tcPr>
          <w:p w:rsidR="000E22EC" w:rsidRPr="003E4175" w:rsidRDefault="000E22EC" w:rsidP="000E2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32"/>
                <w:szCs w:val="28"/>
                <w:lang w:eastAsia="ru-RU"/>
              </w:rPr>
            </w:pPr>
            <w:r w:rsidRPr="003E4175">
              <w:rPr>
                <w:rFonts w:ascii="Franklin Gothic Medium Cond" w:eastAsia="+mn-ea" w:hAnsi="Franklin Gothic Medium Cond" w:cs="+mn-cs"/>
                <w:b/>
                <w:color w:val="1D184A"/>
                <w:sz w:val="32"/>
                <w:szCs w:val="28"/>
                <w:lang w:eastAsia="ru-RU"/>
              </w:rPr>
              <w:t xml:space="preserve">Учителям начальных классов </w:t>
            </w:r>
          </w:p>
          <w:p w:rsidR="000E22EC" w:rsidRDefault="000E22EC" w:rsidP="000E2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</w:pPr>
            <w:r w:rsidRPr="00C3355C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 xml:space="preserve">Онлайн-семинар </w:t>
            </w:r>
            <w:r w:rsidRPr="00C813FA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«Шаги к полноценному чтению: интерактивные приёмы работы в начальной школе</w:t>
            </w:r>
            <w:r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»</w:t>
            </w:r>
          </w:p>
          <w:p w:rsidR="000E22EC" w:rsidRDefault="000E22EC" w:rsidP="000E2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</w:rPr>
            </w:pPr>
            <w:r w:rsidRPr="00B12647">
              <w:rPr>
                <w:rFonts w:ascii="Franklin Gothic Medium Cond" w:hAnsi="Franklin Gothic Medium Cond"/>
                <w:sz w:val="28"/>
              </w:rPr>
              <w:t>Рыбкина Е.А., методист МБОУ ДО «ИМЦ»</w:t>
            </w:r>
            <w:r>
              <w:rPr>
                <w:rFonts w:ascii="Franklin Gothic Medium Cond" w:hAnsi="Franklin Gothic Medium Cond"/>
                <w:sz w:val="28"/>
              </w:rPr>
              <w:t xml:space="preserve">, </w:t>
            </w:r>
          </w:p>
          <w:p w:rsidR="000E22EC" w:rsidRDefault="000E22EC" w:rsidP="000E2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</w:rPr>
            </w:pPr>
            <w:r w:rsidRPr="00C813FA">
              <w:rPr>
                <w:rFonts w:ascii="Franklin Gothic Medium Cond" w:hAnsi="Franklin Gothic Medium Cond"/>
                <w:sz w:val="28"/>
              </w:rPr>
              <w:t>Никифорова Е.Ю.</w:t>
            </w:r>
            <w:r>
              <w:rPr>
                <w:rFonts w:ascii="Franklin Gothic Medium Cond" w:hAnsi="Franklin Gothic Medium Cond"/>
                <w:sz w:val="28"/>
              </w:rPr>
              <w:t>,</w:t>
            </w:r>
            <w:r w:rsidRPr="00C813FA">
              <w:rPr>
                <w:rFonts w:ascii="Franklin Gothic Medium Cond" w:hAnsi="Franklin Gothic Medium Cond"/>
                <w:sz w:val="28"/>
              </w:rPr>
              <w:t xml:space="preserve"> руководитель ШМО </w:t>
            </w:r>
            <w:r>
              <w:rPr>
                <w:rFonts w:ascii="Franklin Gothic Medium Cond" w:hAnsi="Franklin Gothic Medium Cond"/>
                <w:sz w:val="28"/>
              </w:rPr>
              <w:t>«</w:t>
            </w:r>
            <w:r w:rsidRPr="00C813FA">
              <w:rPr>
                <w:rFonts w:ascii="Franklin Gothic Medium Cond" w:hAnsi="Franklin Gothic Medium Cond"/>
                <w:sz w:val="28"/>
              </w:rPr>
              <w:t>Гатчинская гимназия им.</w:t>
            </w:r>
            <w:r>
              <w:rPr>
                <w:rFonts w:ascii="Franklin Gothic Medium Cond" w:hAnsi="Franklin Gothic Medium Cond"/>
                <w:sz w:val="28"/>
              </w:rPr>
              <w:t xml:space="preserve"> </w:t>
            </w:r>
            <w:r w:rsidRPr="00C813FA">
              <w:rPr>
                <w:rFonts w:ascii="Franklin Gothic Medium Cond" w:hAnsi="Franklin Gothic Medium Cond"/>
                <w:sz w:val="28"/>
              </w:rPr>
              <w:t>К.Д.</w:t>
            </w:r>
            <w:r>
              <w:rPr>
                <w:rFonts w:ascii="Franklin Gothic Medium Cond" w:hAnsi="Franklin Gothic Medium Cond"/>
                <w:sz w:val="28"/>
              </w:rPr>
              <w:t xml:space="preserve"> </w:t>
            </w:r>
            <w:r w:rsidRPr="00C813FA">
              <w:rPr>
                <w:rFonts w:ascii="Franklin Gothic Medium Cond" w:hAnsi="Franklin Gothic Medium Cond"/>
                <w:sz w:val="28"/>
              </w:rPr>
              <w:t>Ушинского</w:t>
            </w:r>
            <w:r>
              <w:rPr>
                <w:rFonts w:ascii="Franklin Gothic Medium Cond" w:hAnsi="Franklin Gothic Medium Cond"/>
                <w:sz w:val="28"/>
              </w:rPr>
              <w:t>»</w:t>
            </w:r>
          </w:p>
          <w:p w:rsidR="000E22EC" w:rsidRPr="00FB3C09" w:rsidRDefault="003109FD" w:rsidP="003109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32"/>
                <w:szCs w:val="28"/>
                <w:lang w:eastAsia="ru-RU"/>
              </w:rPr>
            </w:pPr>
            <w:r>
              <w:rPr>
                <w:rFonts w:ascii="Franklin Gothic Medium Cond" w:hAnsi="Franklin Gothic Medium Cond"/>
                <w:sz w:val="28"/>
              </w:rPr>
              <w:t>П</w:t>
            </w:r>
            <w:r w:rsidR="000E22EC" w:rsidRPr="00B12647">
              <w:rPr>
                <w:rFonts w:ascii="Franklin Gothic Medium Cond" w:hAnsi="Franklin Gothic Medium Cond"/>
                <w:sz w:val="28"/>
              </w:rPr>
              <w:t xml:space="preserve">одключение по ссылке: </w:t>
            </w:r>
            <w:r>
              <w:t xml:space="preserve"> </w:t>
            </w:r>
            <w:r w:rsidRPr="003109FD">
              <w:rPr>
                <w:rFonts w:ascii="Franklin Gothic Medium Cond" w:hAnsi="Franklin Gothic Medium Cond"/>
                <w:sz w:val="28"/>
              </w:rPr>
              <w:t>https://meet.google.com/ary-rcvb-ojh</w:t>
            </w:r>
            <w:r w:rsidR="000E22EC">
              <w:t xml:space="preserve"> </w:t>
            </w:r>
          </w:p>
        </w:tc>
      </w:tr>
      <w:tr w:rsidR="000E22EC" w:rsidTr="000E22EC">
        <w:trPr>
          <w:trHeight w:val="1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5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0E22EC" w:rsidRPr="00B12647" w:rsidRDefault="000E22EC" w:rsidP="000E22EC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</w:pPr>
            <w:r w:rsidRPr="00B12647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1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6</w:t>
            </w:r>
            <w:r w:rsidRPr="00B12647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0</w:t>
            </w:r>
            <w:r w:rsidRPr="00B12647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0 – 1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7</w:t>
            </w:r>
            <w:r w:rsidRPr="00B12647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0</w:t>
            </w:r>
            <w:r w:rsidRPr="00B12647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0</w:t>
            </w:r>
          </w:p>
          <w:p w:rsidR="000E22EC" w:rsidRPr="00B12647" w:rsidRDefault="000E22EC" w:rsidP="000E22EC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</w:pPr>
          </w:p>
        </w:tc>
        <w:tc>
          <w:tcPr>
            <w:tcW w:w="8759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auto"/>
          </w:tcPr>
          <w:p w:rsidR="000E22EC" w:rsidRDefault="000E22EC" w:rsidP="000E2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32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b/>
                <w:color w:val="1D184A"/>
                <w:sz w:val="32"/>
                <w:szCs w:val="28"/>
                <w:lang w:eastAsia="ru-RU"/>
              </w:rPr>
              <w:t>Учителям технологии</w:t>
            </w:r>
          </w:p>
          <w:p w:rsidR="000E22EC" w:rsidRPr="00DC0BAC" w:rsidRDefault="000E22EC" w:rsidP="000E22EC">
            <w:pPr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color w:val="0F243E" w:themeColor="text2" w:themeShade="80"/>
                <w:sz w:val="28"/>
              </w:rPr>
            </w:pPr>
            <w:r w:rsidRPr="00DC0BAC">
              <w:rPr>
                <w:rFonts w:ascii="Franklin Gothic Medium Cond" w:hAnsi="Franklin Gothic Medium Cond"/>
                <w:color w:val="0F243E" w:themeColor="text2" w:themeShade="80"/>
                <w:sz w:val="28"/>
              </w:rPr>
              <w:t>«Реализация модульной рабочей программы по технологии 5-9 класс с использованием современных технологий»</w:t>
            </w:r>
          </w:p>
          <w:p w:rsidR="000E22EC" w:rsidRDefault="000E22EC" w:rsidP="000E22EC">
            <w:pPr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</w:rPr>
            </w:pPr>
            <w:r>
              <w:rPr>
                <w:rFonts w:ascii="Franklin Gothic Medium Cond" w:hAnsi="Franklin Gothic Medium Cond"/>
                <w:sz w:val="28"/>
              </w:rPr>
              <w:t xml:space="preserve"> </w:t>
            </w:r>
          </w:p>
          <w:p w:rsidR="000E22EC" w:rsidRPr="00DC0BAC" w:rsidRDefault="000E22EC" w:rsidP="000E22EC">
            <w:pPr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/>
                <w:sz w:val="28"/>
              </w:rPr>
            </w:pPr>
            <w:r>
              <w:rPr>
                <w:rFonts w:ascii="Franklin Gothic Medium Cond" w:hAnsi="Franklin Gothic Medium Cond"/>
                <w:sz w:val="28"/>
              </w:rPr>
              <w:t>Рогачев Е.В.</w:t>
            </w:r>
            <w:r w:rsidRPr="00B12647">
              <w:rPr>
                <w:rFonts w:ascii="Franklin Gothic Medium Cond" w:hAnsi="Franklin Gothic Medium Cond"/>
                <w:sz w:val="28"/>
              </w:rPr>
              <w:t>,</w:t>
            </w:r>
            <w:r w:rsidRPr="00BD7974">
              <w:rPr>
                <w:rFonts w:ascii="Franklin Gothic Medium Cond" w:hAnsi="Franklin Gothic Medium Cond"/>
                <w:sz w:val="28"/>
              </w:rPr>
              <w:t xml:space="preserve"> </w:t>
            </w:r>
            <w:r>
              <w:rPr>
                <w:rFonts w:ascii="Franklin Gothic Medium Cond" w:hAnsi="Franklin Gothic Medium Cond"/>
                <w:sz w:val="28"/>
              </w:rPr>
              <w:t>учитель технологии МБОУ «Коммунарская СОШ №3»</w:t>
            </w:r>
          </w:p>
          <w:p w:rsidR="000E22EC" w:rsidRPr="005C331E" w:rsidRDefault="000E22EC" w:rsidP="00B458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32"/>
                <w:szCs w:val="28"/>
                <w:lang w:eastAsia="ru-RU"/>
              </w:rPr>
            </w:pPr>
            <w:r>
              <w:rPr>
                <w:rFonts w:ascii="Franklin Gothic Medium Cond" w:hAnsi="Franklin Gothic Medium Cond"/>
                <w:sz w:val="28"/>
              </w:rPr>
              <w:t>Подключение по ссылке:</w:t>
            </w:r>
            <w:r w:rsidR="00B45839">
              <w:t xml:space="preserve"> </w:t>
            </w:r>
            <w:r w:rsidR="00B45839" w:rsidRPr="00B45839">
              <w:rPr>
                <w:rFonts w:ascii="Franklin Gothic Medium Cond" w:hAnsi="Franklin Gothic Medium Cond"/>
                <w:sz w:val="28"/>
              </w:rPr>
              <w:t>https://meet.google.com/csz-neiz-psa</w:t>
            </w:r>
            <w:r w:rsidR="00B45839">
              <w:rPr>
                <w:rFonts w:ascii="Franklin Gothic Medium Cond" w:hAnsi="Franklin Gothic Medium Cond"/>
                <w:sz w:val="28"/>
              </w:rPr>
              <w:t xml:space="preserve"> </w:t>
            </w:r>
            <w:r>
              <w:rPr>
                <w:rFonts w:ascii="Franklin Gothic Medium Cond" w:hAnsi="Franklin Gothic Medium Cond"/>
                <w:sz w:val="28"/>
              </w:rPr>
              <w:t xml:space="preserve"> </w:t>
            </w:r>
            <w:r>
              <w:t xml:space="preserve"> </w:t>
            </w:r>
          </w:p>
        </w:tc>
      </w:tr>
      <w:tr w:rsidR="000E22EC" w:rsidTr="000E2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5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auto"/>
          </w:tcPr>
          <w:p w:rsidR="000E22EC" w:rsidRDefault="000E22EC" w:rsidP="000E22EC">
            <w:pPr>
              <w:contextualSpacing/>
              <w:jc w:val="left"/>
            </w:pPr>
            <w:r w:rsidRPr="00B12647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1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8</w:t>
            </w:r>
            <w:r w:rsidRPr="00B12647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3</w:t>
            </w:r>
            <w:r w:rsidRPr="00B12647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0 – 1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9</w:t>
            </w:r>
            <w:r w:rsidRPr="00B12647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8759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auto"/>
            <w:vAlign w:val="center"/>
          </w:tcPr>
          <w:p w:rsidR="000E22EC" w:rsidRPr="00B12647" w:rsidRDefault="000E22EC" w:rsidP="000E22EC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32"/>
                <w:szCs w:val="28"/>
                <w:lang w:eastAsia="ru-RU"/>
              </w:rPr>
            </w:pPr>
            <w:r w:rsidRPr="00B12647">
              <w:rPr>
                <w:rFonts w:ascii="Franklin Gothic Medium Cond" w:eastAsia="+mn-ea" w:hAnsi="Franklin Gothic Medium Cond" w:cs="+mn-cs"/>
                <w:b/>
                <w:color w:val="1D184A"/>
                <w:sz w:val="32"/>
                <w:szCs w:val="28"/>
                <w:lang w:eastAsia="ru-RU"/>
              </w:rPr>
              <w:t xml:space="preserve">Учителям </w:t>
            </w:r>
            <w:r>
              <w:rPr>
                <w:rFonts w:ascii="Franklin Gothic Medium Cond" w:eastAsia="+mn-ea" w:hAnsi="Franklin Gothic Medium Cond" w:cs="+mn-cs"/>
                <w:b/>
                <w:color w:val="1D184A"/>
                <w:sz w:val="32"/>
                <w:szCs w:val="28"/>
                <w:lang w:eastAsia="ru-RU"/>
              </w:rPr>
              <w:t>математики</w:t>
            </w:r>
          </w:p>
          <w:p w:rsidR="000E22EC" w:rsidRPr="00C3355C" w:rsidRDefault="000E22EC" w:rsidP="000E22EC">
            <w:pPr>
              <w:ind w:left="-1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 xml:space="preserve">Мастер-класс </w:t>
            </w:r>
            <w:r w:rsidRPr="00C3355C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Боггарты</w:t>
            </w:r>
            <w:proofErr w:type="spellEnd"/>
            <w:r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 xml:space="preserve"> в математике и способы борьбы с ними</w:t>
            </w:r>
            <w:r w:rsidRPr="00C3355C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»</w:t>
            </w:r>
          </w:p>
          <w:p w:rsidR="000E22EC" w:rsidRDefault="000E22EC" w:rsidP="000E2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</w:rPr>
            </w:pPr>
            <w:r>
              <w:rPr>
                <w:rFonts w:ascii="Franklin Gothic Medium Cond" w:hAnsi="Franklin Gothic Medium Cond"/>
                <w:sz w:val="28"/>
              </w:rPr>
              <w:t>Гуров М.Н., с</w:t>
            </w:r>
            <w:r w:rsidRPr="006E0486">
              <w:rPr>
                <w:rFonts w:ascii="Franklin Gothic Medium Cond" w:hAnsi="Franklin Gothic Medium Cond"/>
                <w:sz w:val="28"/>
              </w:rPr>
              <w:t>оветник Министра просвещения Российской Федерации на общественных началах, победитель Всероссийского конкурса «Учитель года России – 2020»</w:t>
            </w:r>
          </w:p>
          <w:p w:rsidR="000E22EC" w:rsidRPr="003E4175" w:rsidRDefault="000E22EC" w:rsidP="00BC3C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32"/>
                <w:szCs w:val="28"/>
                <w:lang w:eastAsia="ru-RU"/>
              </w:rPr>
            </w:pPr>
            <w:r>
              <w:rPr>
                <w:rFonts w:ascii="Franklin Gothic Medium Cond" w:hAnsi="Franklin Gothic Medium Cond"/>
                <w:sz w:val="28"/>
              </w:rPr>
              <w:t>Подключение по ссылке:</w:t>
            </w:r>
            <w:r w:rsidR="00BC3C67">
              <w:t xml:space="preserve"> </w:t>
            </w:r>
            <w:r w:rsidR="00BC3C67" w:rsidRPr="00BC3C67">
              <w:rPr>
                <w:rFonts w:ascii="Franklin Gothic Medium Cond" w:hAnsi="Franklin Gothic Medium Cond"/>
                <w:sz w:val="28"/>
              </w:rPr>
              <w:t>https://meet.google.com/pyb-xakm-iwa</w:t>
            </w:r>
          </w:p>
        </w:tc>
      </w:tr>
    </w:tbl>
    <w:p w:rsidR="00B12647" w:rsidRPr="007D4A3B" w:rsidRDefault="000E22EC" w:rsidP="0084757A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0CA836ED" wp14:editId="2C4FD81F">
            <wp:simplePos x="0" y="0"/>
            <wp:positionH relativeFrom="page">
              <wp:posOffset>451485</wp:posOffset>
            </wp:positionH>
            <wp:positionV relativeFrom="paragraph">
              <wp:posOffset>-810895</wp:posOffset>
            </wp:positionV>
            <wp:extent cx="6994525" cy="19240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52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981">
        <w:rPr>
          <w:noProof/>
          <w:color w:val="365F91" w:themeColor="accent1" w:themeShade="BF"/>
          <w:lang w:eastAsia="ru-RU"/>
        </w:rPr>
        <w:t xml:space="preserve"> </w:t>
      </w:r>
    </w:p>
    <w:p w:rsidR="00B12647" w:rsidRDefault="00B12647" w:rsidP="0084757A"/>
    <w:p w:rsidR="00B12647" w:rsidRDefault="00B12647" w:rsidP="0084757A"/>
    <w:p w:rsidR="00CA62C3" w:rsidRDefault="00CA62C3" w:rsidP="0084757A"/>
    <w:p w:rsidR="008D44E0" w:rsidRDefault="008D44E0" w:rsidP="0084757A"/>
    <w:p w:rsidR="008D44E0" w:rsidRDefault="008D44E0" w:rsidP="0084757A"/>
    <w:p w:rsidR="00B12647" w:rsidRDefault="00B12647" w:rsidP="0084757A"/>
    <w:tbl>
      <w:tblPr>
        <w:tblStyle w:val="-71"/>
        <w:tblpPr w:leftFromText="180" w:rightFromText="180" w:vertAnchor="page" w:horzAnchor="margin" w:tblpY="2311"/>
        <w:tblW w:w="10617" w:type="dxa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single" w:sz="12" w:space="0" w:color="4F81BD" w:themeColor="accent1"/>
          <w:insideV w:val="single" w:sz="12" w:space="0" w:color="4F81BD" w:themeColor="accent1"/>
        </w:tblBorders>
        <w:tblLook w:val="04A0" w:firstRow="1" w:lastRow="0" w:firstColumn="1" w:lastColumn="0" w:noHBand="0" w:noVBand="1"/>
      </w:tblPr>
      <w:tblGrid>
        <w:gridCol w:w="1985"/>
        <w:gridCol w:w="8632"/>
      </w:tblGrid>
      <w:tr w:rsidR="00CC530F" w:rsidTr="00A768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single" w:sz="12" w:space="0" w:color="4F81BD" w:themeColor="accent1"/>
              <w:right w:val="none" w:sz="0" w:space="0" w:color="auto"/>
            </w:tcBorders>
          </w:tcPr>
          <w:p w:rsidR="00CC530F" w:rsidRPr="00AD794B" w:rsidRDefault="00CC530F" w:rsidP="00CC530F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</w:pPr>
            <w:r w:rsidRPr="00AD794B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1</w:t>
            </w:r>
            <w:r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val="en-US" w:eastAsia="ru-RU"/>
              </w:rPr>
              <w:t>3</w:t>
            </w:r>
            <w:r w:rsidRPr="00AD794B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val="en-US" w:eastAsia="ru-RU"/>
              </w:rPr>
              <w:t>3</w:t>
            </w:r>
            <w:r w:rsidRPr="00AD794B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0 – 1</w:t>
            </w:r>
            <w:r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val="en-US" w:eastAsia="ru-RU"/>
              </w:rPr>
              <w:t>4</w:t>
            </w:r>
            <w:r w:rsidRPr="00AD794B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val="en-US" w:eastAsia="ru-RU"/>
              </w:rPr>
              <w:t>3</w:t>
            </w:r>
            <w:r w:rsidRPr="00AD794B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632" w:type="dxa"/>
            <w:tcBorders>
              <w:top w:val="none" w:sz="0" w:space="0" w:color="auto"/>
              <w:left w:val="none" w:sz="0" w:space="0" w:color="auto"/>
              <w:bottom w:val="single" w:sz="12" w:space="0" w:color="4F81BD" w:themeColor="accent1"/>
              <w:right w:val="none" w:sz="0" w:space="0" w:color="auto"/>
            </w:tcBorders>
            <w:shd w:val="clear" w:color="auto" w:fill="auto"/>
          </w:tcPr>
          <w:p w:rsidR="00CC530F" w:rsidRDefault="00CC530F" w:rsidP="00CC530F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Мастер-класс</w:t>
            </w:r>
            <w:r w:rsidRPr="007037B9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 xml:space="preserve"> для обучающихся 4 классов</w:t>
            </w:r>
          </w:p>
          <w:p w:rsidR="00CC530F" w:rsidRDefault="00CC530F" w:rsidP="00CC530F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«</w:t>
            </w:r>
            <w:r w:rsidRPr="007037B9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Введение в</w:t>
            </w:r>
            <w:r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 xml:space="preserve"> </w:t>
            </w:r>
            <w:r w:rsidRPr="007037B9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3-</w:t>
            </w:r>
            <w:r w:rsidR="00C43FA3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val="en-US" w:eastAsia="ru-RU"/>
              </w:rPr>
              <w:t>D</w:t>
            </w:r>
            <w:r w:rsidR="00C43FA3" w:rsidRPr="00A768AE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 xml:space="preserve"> </w:t>
            </w:r>
            <w:r w:rsidRPr="007037B9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моделирование</w:t>
            </w:r>
            <w:r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»</w:t>
            </w:r>
          </w:p>
          <w:p w:rsidR="00CC530F" w:rsidRDefault="00CC530F" w:rsidP="00CC530F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</w:pPr>
          </w:p>
          <w:p w:rsidR="00CC530F" w:rsidRDefault="00CC530F" w:rsidP="00CC530F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  <w:proofErr w:type="spellStart"/>
            <w:r>
              <w:rPr>
                <w:rFonts w:ascii="Franklin Gothic Medium Cond" w:hAnsi="Franklin Gothic Medium Cond"/>
                <w:b w:val="0"/>
                <w:sz w:val="28"/>
              </w:rPr>
              <w:t>Британова</w:t>
            </w:r>
            <w:proofErr w:type="spellEnd"/>
            <w:r>
              <w:rPr>
                <w:rFonts w:ascii="Franklin Gothic Medium Cond" w:hAnsi="Franklin Gothic Medium Cond"/>
                <w:b w:val="0"/>
                <w:sz w:val="28"/>
              </w:rPr>
              <w:t xml:space="preserve"> Г.С.,</w:t>
            </w:r>
            <w:r w:rsidRPr="007037B9">
              <w:rPr>
                <w:rFonts w:ascii="Franklin Gothic Medium Cond" w:hAnsi="Franklin Gothic Medium Cond"/>
                <w:b w:val="0"/>
                <w:sz w:val="28"/>
              </w:rPr>
              <w:t xml:space="preserve"> учитель </w:t>
            </w:r>
            <w:r>
              <w:rPr>
                <w:rFonts w:ascii="Franklin Gothic Medium Cond" w:hAnsi="Franklin Gothic Medium Cond"/>
                <w:b w:val="0"/>
                <w:sz w:val="28"/>
              </w:rPr>
              <w:t>технологии</w:t>
            </w:r>
            <w:r w:rsidRPr="007037B9">
              <w:rPr>
                <w:rFonts w:ascii="Franklin Gothic Medium Cond" w:hAnsi="Franklin Gothic Medium Cond"/>
                <w:b w:val="0"/>
                <w:sz w:val="28"/>
              </w:rPr>
              <w:t xml:space="preserve"> МБОУ «</w:t>
            </w:r>
            <w:r>
              <w:rPr>
                <w:rFonts w:ascii="Franklin Gothic Medium Cond" w:hAnsi="Franklin Gothic Medium Cond"/>
                <w:b w:val="0"/>
                <w:sz w:val="28"/>
              </w:rPr>
              <w:t>Пригородная СОШ</w:t>
            </w:r>
            <w:r w:rsidRPr="007037B9">
              <w:rPr>
                <w:rFonts w:ascii="Franklin Gothic Medium Cond" w:hAnsi="Franklin Gothic Medium Cond"/>
                <w:b w:val="0"/>
                <w:sz w:val="28"/>
              </w:rPr>
              <w:t>»</w:t>
            </w:r>
          </w:p>
          <w:p w:rsidR="009050C3" w:rsidRDefault="009050C3" w:rsidP="00CC530F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</w:p>
          <w:p w:rsidR="00CC530F" w:rsidRPr="007037B9" w:rsidRDefault="00CC530F" w:rsidP="009050C3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</w:pPr>
            <w:r w:rsidRPr="007037B9">
              <w:rPr>
                <w:rFonts w:ascii="Franklin Gothic Medium Cond" w:hAnsi="Franklin Gothic Medium Cond"/>
                <w:b w:val="0"/>
                <w:sz w:val="28"/>
              </w:rPr>
              <w:t>Подключение по ссылке:</w:t>
            </w:r>
            <w:r>
              <w:t xml:space="preserve"> </w:t>
            </w:r>
            <w:r w:rsidR="009050C3">
              <w:t xml:space="preserve"> </w:t>
            </w:r>
            <w:r w:rsidR="009050C3" w:rsidRPr="009050C3">
              <w:rPr>
                <w:rFonts w:ascii="Franklin Gothic Medium Cond" w:hAnsi="Franklin Gothic Medium Cond"/>
                <w:b w:val="0"/>
                <w:sz w:val="28"/>
              </w:rPr>
              <w:t>https://meet.google.com/njj-mamc-agw</w:t>
            </w:r>
          </w:p>
        </w:tc>
      </w:tr>
      <w:tr w:rsidR="00A768AE" w:rsidTr="00A768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A768AE" w:rsidRPr="00FC5D45" w:rsidRDefault="00FC5D45" w:rsidP="00FC5D45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</w:pPr>
            <w:r w:rsidRPr="00FC5D45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1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4</w:t>
            </w:r>
            <w:r w:rsidRPr="00FC5D45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0</w:t>
            </w:r>
            <w:r w:rsidRPr="00FC5D45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0 – 1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5</w:t>
            </w:r>
            <w:r w:rsidRPr="00FC5D45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val="en-US" w:eastAsia="ru-RU"/>
              </w:rPr>
              <w:t>0</w:t>
            </w:r>
            <w:r w:rsidRPr="00FC5D45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632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auto"/>
          </w:tcPr>
          <w:p w:rsidR="00A768AE" w:rsidRDefault="00FC5D45" w:rsidP="00FC5D45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</w:pPr>
            <w:r w:rsidRPr="00FC5D45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 xml:space="preserve">Мастер-класс для обучающихся </w:t>
            </w:r>
            <w:r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>с ОВЗ «</w:t>
            </w:r>
            <w:proofErr w:type="spellStart"/>
            <w:r w:rsidRPr="00FC5D45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>Легоконструирование</w:t>
            </w:r>
            <w:proofErr w:type="spellEnd"/>
            <w:r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>»</w:t>
            </w:r>
          </w:p>
          <w:p w:rsidR="00FC5D45" w:rsidRDefault="00FC5D45" w:rsidP="00FC5D45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</w:pPr>
          </w:p>
          <w:p w:rsidR="00FC5D45" w:rsidRDefault="00FC5D45" w:rsidP="00FC5D45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</w:pPr>
            <w:r w:rsidRPr="00FC5D45"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 xml:space="preserve">Панкратова Л.А., педагог дополнительного образования МБОУ ДО </w:t>
            </w:r>
            <w:r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>«</w:t>
            </w:r>
            <w:r w:rsidRPr="00FC5D45"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>Районный центр детского творчества</w:t>
            </w:r>
            <w:r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»</w:t>
            </w:r>
          </w:p>
          <w:p w:rsidR="00FC5D45" w:rsidRPr="00FC5D45" w:rsidRDefault="00FC5D45" w:rsidP="00FC5D45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</w:pPr>
          </w:p>
          <w:p w:rsidR="00FC5D45" w:rsidRPr="003502FF" w:rsidRDefault="003502FF" w:rsidP="00FC5D45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</w:pPr>
            <w:r w:rsidRPr="003502FF"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>Адрес: г. Гатчина, ул. Школьная, д.1</w:t>
            </w:r>
          </w:p>
        </w:tc>
      </w:tr>
      <w:tr w:rsidR="00CC530F" w:rsidTr="000E22EC">
        <w:trPr>
          <w:trHeight w:val="1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4F81BD" w:themeColor="accent1"/>
              <w:left w:val="none" w:sz="0" w:space="0" w:color="auto"/>
              <w:bottom w:val="single" w:sz="12" w:space="0" w:color="4F81BD" w:themeColor="accent1"/>
            </w:tcBorders>
          </w:tcPr>
          <w:p w:rsidR="00CC530F" w:rsidRPr="00AD794B" w:rsidRDefault="00CC530F" w:rsidP="00CC530F">
            <w:pPr>
              <w:contextualSpacing/>
              <w:jc w:val="left"/>
              <w:rPr>
                <w:rFonts w:ascii="Times New Roman" w:eastAsia="Times New Roman" w:hAnsi="Times New Roman" w:cs="Times New Roman"/>
                <w:b/>
                <w:i w:val="0"/>
                <w:sz w:val="28"/>
                <w:szCs w:val="24"/>
                <w:lang w:eastAsia="ru-RU"/>
              </w:rPr>
            </w:pPr>
            <w:r w:rsidRPr="00AD794B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1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4</w:t>
            </w:r>
            <w:r w:rsidRPr="00AD794B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3</w:t>
            </w:r>
            <w:r w:rsidRPr="00AD794B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0 – 1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5</w:t>
            </w:r>
            <w:r w:rsidRPr="00AD794B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3</w:t>
            </w:r>
            <w:r w:rsidRPr="00AD794B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0</w:t>
            </w:r>
          </w:p>
          <w:p w:rsidR="00CC530F" w:rsidRDefault="00CC530F" w:rsidP="00CC530F">
            <w:pPr>
              <w:ind w:left="-234"/>
            </w:pPr>
          </w:p>
        </w:tc>
        <w:tc>
          <w:tcPr>
            <w:tcW w:w="8632" w:type="dxa"/>
            <w:tcBorders>
              <w:top w:val="single" w:sz="12" w:space="0" w:color="4F81BD" w:themeColor="accent1"/>
            </w:tcBorders>
            <w:shd w:val="clear" w:color="auto" w:fill="auto"/>
          </w:tcPr>
          <w:p w:rsidR="00902F9D" w:rsidRPr="003C352F" w:rsidRDefault="00902F9D" w:rsidP="00902F9D">
            <w:pPr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</w:pPr>
            <w:proofErr w:type="spellStart"/>
            <w:r w:rsidRPr="00B37A89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>On-line</w:t>
            </w:r>
            <w:proofErr w:type="spellEnd"/>
            <w:r w:rsidRPr="00B37A89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 xml:space="preserve"> тренинг </w:t>
            </w:r>
            <w:r w:rsidRPr="003C352F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>для обучающихся 9 классов</w:t>
            </w:r>
            <w:r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 xml:space="preserve"> по математике</w:t>
            </w:r>
            <w:r w:rsidRPr="003C352F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 xml:space="preserve"> </w:t>
            </w:r>
          </w:p>
          <w:p w:rsidR="00902F9D" w:rsidRPr="00260B05" w:rsidRDefault="00902F9D" w:rsidP="00902F9D">
            <w:pPr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24"/>
                <w:szCs w:val="28"/>
                <w:lang w:eastAsia="ru-RU"/>
              </w:rPr>
            </w:pPr>
          </w:p>
          <w:p w:rsidR="00902F9D" w:rsidRPr="00AD794B" w:rsidRDefault="0060280B" w:rsidP="00902F9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</w:rPr>
            </w:pPr>
            <w:r>
              <w:rPr>
                <w:rFonts w:ascii="Franklin Gothic Medium Cond" w:hAnsi="Franklin Gothic Medium Cond"/>
                <w:sz w:val="28"/>
              </w:rPr>
              <w:t>Бородина Е.Б.</w:t>
            </w:r>
            <w:r w:rsidR="00902F9D" w:rsidRPr="00AD794B">
              <w:rPr>
                <w:rFonts w:ascii="Franklin Gothic Medium Cond" w:hAnsi="Franklin Gothic Medium Cond"/>
                <w:sz w:val="28"/>
              </w:rPr>
              <w:t xml:space="preserve">, </w:t>
            </w:r>
            <w:r w:rsidR="00902F9D">
              <w:rPr>
                <w:rFonts w:ascii="Franklin Gothic Medium Cond" w:hAnsi="Franklin Gothic Medium Cond"/>
                <w:sz w:val="28"/>
              </w:rPr>
              <w:t xml:space="preserve">учитель математики МБОУ «Гатчинская </w:t>
            </w:r>
            <w:r>
              <w:rPr>
                <w:rFonts w:ascii="Franklin Gothic Medium Cond" w:hAnsi="Franklin Gothic Medium Cond"/>
                <w:sz w:val="28"/>
              </w:rPr>
              <w:t>гимназия им. К.Д. Ушинского</w:t>
            </w:r>
            <w:r w:rsidR="00902F9D">
              <w:rPr>
                <w:rFonts w:ascii="Franklin Gothic Medium Cond" w:hAnsi="Franklin Gothic Medium Cond"/>
                <w:sz w:val="28"/>
              </w:rPr>
              <w:t>»</w:t>
            </w:r>
          </w:p>
          <w:p w:rsidR="00CC530F" w:rsidRPr="0072550F" w:rsidRDefault="00902F9D" w:rsidP="00CC64D7">
            <w:pPr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</w:pPr>
            <w:r w:rsidRPr="000C7CE3">
              <w:rPr>
                <w:rFonts w:ascii="Franklin Gothic Medium Cond" w:hAnsi="Franklin Gothic Medium Cond"/>
                <w:sz w:val="28"/>
              </w:rPr>
              <w:t>Подключение по ссылке:</w:t>
            </w:r>
            <w:r w:rsidR="00CC64D7">
              <w:t xml:space="preserve"> </w:t>
            </w:r>
            <w:r w:rsidR="00CC64D7" w:rsidRPr="00CC64D7">
              <w:rPr>
                <w:rFonts w:ascii="Franklin Gothic Medium Cond" w:hAnsi="Franklin Gothic Medium Cond"/>
                <w:sz w:val="28"/>
              </w:rPr>
              <w:t>https://meet.google.com/pdj-mvwr-anr</w:t>
            </w:r>
            <w:r>
              <w:t xml:space="preserve"> </w:t>
            </w:r>
          </w:p>
          <w:p w:rsidR="00CC530F" w:rsidRPr="004964C2" w:rsidRDefault="00CC530F" w:rsidP="00CC530F">
            <w:pPr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/>
              </w:rPr>
            </w:pPr>
          </w:p>
        </w:tc>
      </w:tr>
      <w:tr w:rsidR="0060280B" w:rsidTr="000E2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</w:tcBorders>
          </w:tcPr>
          <w:p w:rsidR="0060280B" w:rsidRPr="00AD794B" w:rsidRDefault="0060280B" w:rsidP="0060280B">
            <w:pPr>
              <w:contextualSpacing/>
              <w:jc w:val="left"/>
              <w:rPr>
                <w:rFonts w:ascii="Times New Roman" w:eastAsia="Times New Roman" w:hAnsi="Times New Roman" w:cs="Times New Roman"/>
                <w:b/>
                <w:i w:val="0"/>
                <w:sz w:val="28"/>
                <w:szCs w:val="24"/>
                <w:lang w:eastAsia="ru-RU"/>
              </w:rPr>
            </w:pPr>
            <w:r w:rsidRPr="00AD794B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15.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0</w:t>
            </w:r>
            <w:r w:rsidRPr="00AD794B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0 – 16.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0</w:t>
            </w:r>
            <w:r w:rsidRPr="00AD794B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0</w:t>
            </w:r>
          </w:p>
          <w:p w:rsidR="0060280B" w:rsidRPr="00AD794B" w:rsidRDefault="0060280B" w:rsidP="0060280B">
            <w:pPr>
              <w:contextualSpacing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</w:pPr>
          </w:p>
        </w:tc>
        <w:tc>
          <w:tcPr>
            <w:tcW w:w="8632" w:type="dxa"/>
            <w:shd w:val="clear" w:color="auto" w:fill="auto"/>
          </w:tcPr>
          <w:p w:rsidR="0060280B" w:rsidRDefault="0060280B" w:rsidP="0060280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</w:pPr>
            <w:proofErr w:type="spellStart"/>
            <w:r w:rsidRPr="00B37A89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>Тьюторинг</w:t>
            </w:r>
            <w:proofErr w:type="spellEnd"/>
            <w:r w:rsidRPr="00B37A89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 xml:space="preserve"> </w:t>
            </w:r>
            <w:r w:rsidRPr="003C352F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 xml:space="preserve">для обучающихся 11 класса по </w:t>
            </w:r>
            <w:r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>подготовке к ЕГЭ по физике</w:t>
            </w:r>
          </w:p>
          <w:p w:rsidR="0060280B" w:rsidRPr="003C352F" w:rsidRDefault="0060280B" w:rsidP="0060280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>«</w:t>
            </w:r>
            <w:r w:rsidRPr="003502FF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>Задание 32. Решение задач с развернутым ответом по фотоэффекту</w:t>
            </w:r>
            <w:r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>»</w:t>
            </w:r>
            <w:r w:rsidRPr="003C352F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 xml:space="preserve"> </w:t>
            </w:r>
          </w:p>
          <w:p w:rsidR="0060280B" w:rsidRDefault="0060280B" w:rsidP="0060280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  <w:p w:rsidR="0060280B" w:rsidRDefault="0060280B" w:rsidP="0060280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</w:rPr>
            </w:pPr>
            <w:r>
              <w:rPr>
                <w:rFonts w:ascii="Franklin Gothic Medium Cond" w:hAnsi="Franklin Gothic Medium Cond"/>
                <w:sz w:val="28"/>
              </w:rPr>
              <w:t>Яковлева И.А.</w:t>
            </w:r>
            <w:r w:rsidRPr="00AD794B">
              <w:rPr>
                <w:rFonts w:ascii="Franklin Gothic Medium Cond" w:hAnsi="Franklin Gothic Medium Cond"/>
                <w:sz w:val="28"/>
              </w:rPr>
              <w:t xml:space="preserve">, </w:t>
            </w:r>
            <w:r>
              <w:rPr>
                <w:rFonts w:ascii="Franklin Gothic Medium Cond" w:hAnsi="Franklin Gothic Medium Cond"/>
                <w:sz w:val="28"/>
              </w:rPr>
              <w:t>старший методист МБОУ ДО «ИМЦ»</w:t>
            </w:r>
          </w:p>
          <w:p w:rsidR="0060280B" w:rsidRPr="000C7CE3" w:rsidRDefault="0060280B" w:rsidP="00CC64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0C7CE3">
              <w:rPr>
                <w:rFonts w:ascii="Franklin Gothic Medium Cond" w:hAnsi="Franklin Gothic Medium Cond"/>
                <w:sz w:val="28"/>
              </w:rPr>
              <w:t>Подключение по ссылке:</w:t>
            </w:r>
            <w:r w:rsidR="00CC64D7">
              <w:t xml:space="preserve"> </w:t>
            </w:r>
            <w:r w:rsidR="00CC64D7" w:rsidRPr="00CC64D7">
              <w:rPr>
                <w:rFonts w:ascii="Franklin Gothic Medium Cond" w:hAnsi="Franklin Gothic Medium Cond"/>
                <w:sz w:val="28"/>
              </w:rPr>
              <w:t>https://meet.google.com/jaq-mifh-dcj</w:t>
            </w:r>
            <w:r w:rsidRPr="000C7CE3">
              <w:rPr>
                <w:rFonts w:ascii="Franklin Gothic Medium Cond" w:hAnsi="Franklin Gothic Medium Cond"/>
                <w:sz w:val="28"/>
              </w:rPr>
              <w:t xml:space="preserve"> </w:t>
            </w:r>
          </w:p>
        </w:tc>
      </w:tr>
    </w:tbl>
    <w:p w:rsidR="00B12647" w:rsidRDefault="00B12647" w:rsidP="0084757A"/>
    <w:p w:rsidR="00B12647" w:rsidRDefault="00B12647" w:rsidP="0084757A"/>
    <w:p w:rsidR="00B12647" w:rsidRDefault="00B12647" w:rsidP="0084757A"/>
    <w:p w:rsidR="00B12647" w:rsidRDefault="009F555F" w:rsidP="0084757A">
      <w:r w:rsidRPr="00B01981">
        <w:rPr>
          <w:noProof/>
          <w:color w:val="365F91" w:themeColor="accent1" w:themeShade="BF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2B2B31B" wp14:editId="1C8DD233">
                <wp:simplePos x="0" y="0"/>
                <wp:positionH relativeFrom="column">
                  <wp:posOffset>-1381437</wp:posOffset>
                </wp:positionH>
                <wp:positionV relativeFrom="paragraph">
                  <wp:posOffset>227330</wp:posOffset>
                </wp:positionV>
                <wp:extent cx="3162300" cy="2553335"/>
                <wp:effectExtent l="0" t="0" r="0" b="0"/>
                <wp:wrapNone/>
                <wp:docPr id="9" name="Группа 28" descr="Шестиугольные фигур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0" cy="2553335"/>
                          <a:chOff x="0" y="0"/>
                          <a:chExt cx="4088749" cy="3393580"/>
                        </a:xfrm>
                      </wpg:grpSpPr>
                      <pic:pic xmlns:pic="http://schemas.openxmlformats.org/drawingml/2006/picture">
                        <pic:nvPicPr>
                          <pic:cNvPr id="11" name="Графический объект 19" descr="Шестиугольник 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rto="http://schemas.microsoft.com/office/word/2006/arto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005"/>
                            <a:ext cx="2771774" cy="320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Графический объект 20" descr="Шестиугольник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rto="http://schemas.microsoft.com/office/word/2006/arto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7559" y="0"/>
                            <a:ext cx="1647825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Графический объект 21" descr="Шестиугольник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rto="http://schemas.microsoft.com/office/word/2006/arto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5694" y="59377"/>
                            <a:ext cx="1583055" cy="1832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DF659E" id="Группа 28" o:spid="_x0000_s1026" alt="Шестиугольные фигуры" style="position:absolute;margin-left:-108.75pt;margin-top:17.9pt;width:249pt;height:201.05pt;z-index:251660288;mso-width-relative:margin;mso-height-relative:margin" coordsize="40887,33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">
                <v:shape id="Графический объект 19" o:spid="_x0000_s1027" type="#_x0000_t75" alt="Шестиугольник 2" style="position:absolute;top:1900;width:27717;height:32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">
                  <v:imagedata r:id="rId24" o:title="Шестиугольник 2"/>
                  <v:path arrowok="t"/>
                </v:shape>
                <v:shape id="Графический объект 20" o:spid="_x0000_s1028" type="#_x0000_t75" alt="Шестиугольник 3" style="position:absolute;left:21375;width:16478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">
                  <v:imagedata r:id="rId20" o:title="Шестиугольник 3"/>
                  <v:path arrowok="t"/>
                </v:shape>
                <v:shape id="Графический объект 21" o:spid="_x0000_s1029" type="#_x0000_t75" alt="Шестиугольник 4" style="position:absolute;left:25056;top:593;width:15831;height:1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">
                  <v:imagedata r:id="rId21" o:title="Шестиугольник 4"/>
                  <v:path arrowok="t"/>
                </v:shape>
              </v:group>
            </w:pict>
          </mc:Fallback>
        </mc:AlternateContent>
      </w:r>
    </w:p>
    <w:p w:rsidR="00B12647" w:rsidRDefault="00B12647" w:rsidP="0084757A"/>
    <w:p w:rsidR="000E22EC" w:rsidRDefault="000E22EC" w:rsidP="0084757A"/>
    <w:p w:rsidR="000E22EC" w:rsidRDefault="000E22EC" w:rsidP="0084757A"/>
    <w:p w:rsidR="000E22EC" w:rsidRDefault="000E22EC" w:rsidP="0084757A"/>
    <w:p w:rsidR="000E22EC" w:rsidRDefault="000E22EC" w:rsidP="0084757A"/>
    <w:p w:rsidR="000E22EC" w:rsidRDefault="000E22EC" w:rsidP="0084757A"/>
    <w:p w:rsidR="00B12647" w:rsidRDefault="00CC64D7" w:rsidP="0084757A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159F000" wp14:editId="7258E9B1">
            <wp:simplePos x="0" y="0"/>
            <wp:positionH relativeFrom="margin">
              <wp:posOffset>19050</wp:posOffset>
            </wp:positionH>
            <wp:positionV relativeFrom="paragraph">
              <wp:posOffset>43815</wp:posOffset>
            </wp:positionV>
            <wp:extent cx="6705600" cy="569595"/>
            <wp:effectExtent l="0" t="0" r="0" b="190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5" t="49965" r="10903" b="44720"/>
                    <a:stretch/>
                  </pic:blipFill>
                  <pic:spPr bwMode="auto">
                    <a:xfrm>
                      <a:off x="0" y="0"/>
                      <a:ext cx="6705600" cy="56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12647" w:rsidRDefault="00B12647" w:rsidP="0084757A"/>
    <w:p w:rsidR="00B12647" w:rsidRDefault="00B12647" w:rsidP="0084757A"/>
    <w:p w:rsidR="00260B05" w:rsidRPr="00CC64D7" w:rsidRDefault="00CC64D7" w:rsidP="00260B05">
      <w:pPr>
        <w:rPr>
          <w:lang w:eastAsia="en-US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2146935</wp:posOffset>
            </wp:positionV>
            <wp:extent cx="6648450" cy="600075"/>
            <wp:effectExtent l="76200" t="57150" r="76200" b="104775"/>
            <wp:wrapTopAndBottom/>
            <wp:docPr id="18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anchor>
        </w:drawing>
      </w:r>
    </w:p>
    <w:tbl>
      <w:tblPr>
        <w:tblStyle w:val="-71"/>
        <w:tblpPr w:leftFromText="180" w:rightFromText="180" w:vertAnchor="page" w:horzAnchor="margin" w:tblpY="2566"/>
        <w:tblW w:w="10617" w:type="dxa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single" w:sz="12" w:space="0" w:color="4F81BD" w:themeColor="accent1"/>
          <w:insideV w:val="single" w:sz="12" w:space="0" w:color="4F81BD" w:themeColor="accent1"/>
        </w:tblBorders>
        <w:tblLook w:val="04A0" w:firstRow="1" w:lastRow="0" w:firstColumn="1" w:lastColumn="0" w:noHBand="0" w:noVBand="1"/>
      </w:tblPr>
      <w:tblGrid>
        <w:gridCol w:w="1985"/>
        <w:gridCol w:w="8632"/>
      </w:tblGrid>
      <w:tr w:rsidR="00E50303" w:rsidTr="00E503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3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0303" w:rsidRPr="008D44E0" w:rsidRDefault="00E50303" w:rsidP="00E50303">
            <w:pPr>
              <w:contextualSpacing/>
              <w:jc w:val="left"/>
              <w:rPr>
                <w:rFonts w:ascii="Times New Roman" w:eastAsia="Times New Roman" w:hAnsi="Times New Roman" w:cs="Times New Roman"/>
                <w:i w:val="0"/>
                <w:sz w:val="28"/>
                <w:szCs w:val="24"/>
                <w:lang w:eastAsia="ru-RU"/>
              </w:rPr>
            </w:pPr>
            <w:r w:rsidRPr="00957595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1</w:t>
            </w:r>
            <w:r w:rsidR="00A15CC0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5</w:t>
            </w:r>
            <w:r w:rsidRPr="00FB3C09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.</w:t>
            </w:r>
            <w:r w:rsidR="00A15CC0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0</w:t>
            </w:r>
            <w:r w:rsidRPr="00957595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0 – 1</w:t>
            </w:r>
            <w:r w:rsidR="00A15CC0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6</w:t>
            </w:r>
            <w:r w:rsidRPr="00957595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.</w:t>
            </w:r>
            <w:r w:rsidR="00A15CC0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0</w:t>
            </w:r>
            <w:r w:rsidRPr="00957595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0</w:t>
            </w:r>
          </w:p>
          <w:p w:rsidR="00E50303" w:rsidRPr="00260B05" w:rsidRDefault="00E50303" w:rsidP="00E50303">
            <w:pPr>
              <w:rPr>
                <w:i w:val="0"/>
              </w:rPr>
            </w:pPr>
          </w:p>
        </w:tc>
        <w:tc>
          <w:tcPr>
            <w:tcW w:w="863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50303" w:rsidRDefault="00E50303" w:rsidP="00E5030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</w:pPr>
            <w:r w:rsidRPr="003C352F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Онлайн-консультация «</w:t>
            </w:r>
            <w:r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 xml:space="preserve">Родителям о психологической помощи. </w:t>
            </w:r>
          </w:p>
          <w:p w:rsidR="00E50303" w:rsidRPr="003C352F" w:rsidRDefault="00E50303" w:rsidP="00E5030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Встреча с С.</w:t>
            </w:r>
            <w:r w:rsidRPr="00E50303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А. Калягиным, психологом Центра психолого-педагогического, медицинского и социального сопровождения»</w:t>
            </w:r>
            <w:r w:rsidRPr="003C352F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»</w:t>
            </w:r>
          </w:p>
          <w:p w:rsidR="00A15CC0" w:rsidRDefault="00E50303" w:rsidP="00A15CC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  <w:proofErr w:type="spellStart"/>
            <w:r>
              <w:rPr>
                <w:rFonts w:ascii="Franklin Gothic Medium Cond" w:hAnsi="Franklin Gothic Medium Cond"/>
                <w:b w:val="0"/>
                <w:sz w:val="28"/>
              </w:rPr>
              <w:t>Трошагин</w:t>
            </w:r>
            <w:proofErr w:type="spellEnd"/>
            <w:r>
              <w:rPr>
                <w:rFonts w:ascii="Franklin Gothic Medium Cond" w:hAnsi="Franklin Gothic Medium Cond"/>
                <w:b w:val="0"/>
                <w:sz w:val="28"/>
              </w:rPr>
              <w:t xml:space="preserve"> М.И.,</w:t>
            </w:r>
            <w:r>
              <w:t xml:space="preserve"> </w:t>
            </w:r>
            <w:r>
              <w:rPr>
                <w:rFonts w:ascii="Franklin Gothic Medium Cond" w:hAnsi="Franklin Gothic Medium Cond"/>
                <w:b w:val="0"/>
                <w:sz w:val="28"/>
              </w:rPr>
              <w:t>педагог-психолог, старший</w:t>
            </w:r>
            <w:r w:rsidRPr="00766038">
              <w:rPr>
                <w:rFonts w:ascii="Franklin Gothic Medium Cond" w:hAnsi="Franklin Gothic Medium Cond"/>
                <w:b w:val="0"/>
                <w:sz w:val="28"/>
              </w:rPr>
              <w:t xml:space="preserve"> методист МБОУ ДО «ИМЦ»</w:t>
            </w:r>
            <w:r>
              <w:rPr>
                <w:rFonts w:ascii="Franklin Gothic Medium Cond" w:hAnsi="Franklin Gothic Medium Cond"/>
                <w:b w:val="0"/>
                <w:sz w:val="28"/>
              </w:rPr>
              <w:t>,</w:t>
            </w:r>
          </w:p>
          <w:p w:rsidR="00A15CC0" w:rsidRDefault="00A15CC0" w:rsidP="00A15CC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  <w:r w:rsidRPr="00A15CC0">
              <w:rPr>
                <w:rFonts w:ascii="Franklin Gothic Medium Cond" w:hAnsi="Franklin Gothic Medium Cond"/>
                <w:b w:val="0"/>
                <w:sz w:val="28"/>
              </w:rPr>
              <w:t xml:space="preserve">Калягин </w:t>
            </w:r>
            <w:r>
              <w:rPr>
                <w:rFonts w:ascii="Franklin Gothic Medium Cond" w:hAnsi="Franklin Gothic Medium Cond"/>
                <w:b w:val="0"/>
                <w:sz w:val="28"/>
              </w:rPr>
              <w:t>С.А.</w:t>
            </w:r>
            <w:r w:rsidRPr="00A15CC0">
              <w:rPr>
                <w:rFonts w:ascii="Franklin Gothic Medium Cond" w:hAnsi="Franklin Gothic Medium Cond"/>
                <w:b w:val="0"/>
                <w:sz w:val="28"/>
              </w:rPr>
              <w:t>, педагог-психолог ЦППМСС</w:t>
            </w:r>
            <w:r w:rsidR="00E50303">
              <w:rPr>
                <w:rFonts w:ascii="Franklin Gothic Medium Cond" w:hAnsi="Franklin Gothic Medium Cond"/>
                <w:b w:val="0"/>
                <w:sz w:val="28"/>
              </w:rPr>
              <w:t xml:space="preserve"> </w:t>
            </w:r>
          </w:p>
          <w:p w:rsidR="00E50303" w:rsidRPr="00064731" w:rsidRDefault="00E50303" w:rsidP="00A15CC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</w:rPr>
            </w:pPr>
            <w:r>
              <w:rPr>
                <w:rFonts w:ascii="Franklin Gothic Medium Cond" w:hAnsi="Franklin Gothic Medium Cond"/>
                <w:b w:val="0"/>
                <w:sz w:val="28"/>
              </w:rPr>
              <w:t>Подключение по ссылке:</w:t>
            </w:r>
            <w:r>
              <w:t xml:space="preserve"> </w:t>
            </w:r>
            <w:r w:rsidR="00A15CC0">
              <w:t xml:space="preserve"> </w:t>
            </w:r>
            <w:r w:rsidR="00A15CC0" w:rsidRPr="00A15CC0">
              <w:rPr>
                <w:rFonts w:ascii="Franklin Gothic Medium Cond" w:hAnsi="Franklin Gothic Medium Cond"/>
                <w:b w:val="0"/>
                <w:sz w:val="24"/>
              </w:rPr>
              <w:t>https://us02web.zoom.us/j/89816560150?pwd=ODZxZUZwNzI2T0JUNTBYU3VJQ0FTZz09</w:t>
            </w:r>
          </w:p>
        </w:tc>
      </w:tr>
    </w:tbl>
    <w:tbl>
      <w:tblPr>
        <w:tblStyle w:val="af1"/>
        <w:tblW w:w="10617" w:type="dxa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single" w:sz="12" w:space="0" w:color="4F81BD" w:themeColor="accent1"/>
          <w:insideV w:val="single" w:sz="12" w:space="0" w:color="4F81BD" w:themeColor="accent1"/>
        </w:tblBorders>
        <w:tblLook w:val="04A0" w:firstRow="1" w:lastRow="0" w:firstColumn="1" w:lastColumn="0" w:noHBand="0" w:noVBand="1"/>
      </w:tblPr>
      <w:tblGrid>
        <w:gridCol w:w="2537"/>
        <w:gridCol w:w="8080"/>
      </w:tblGrid>
      <w:tr w:rsidR="00CC530F" w:rsidTr="007457C4">
        <w:trPr>
          <w:trHeight w:val="955"/>
        </w:trPr>
        <w:tc>
          <w:tcPr>
            <w:tcW w:w="2537" w:type="dxa"/>
            <w:vAlign w:val="center"/>
          </w:tcPr>
          <w:p w:rsidR="00CC530F" w:rsidRPr="00A15CC0" w:rsidRDefault="00C070BA" w:rsidP="007457C4">
            <w:pPr>
              <w:contextualSpacing/>
              <w:jc w:val="center"/>
            </w:pPr>
            <w:r w:rsidRPr="00C070BA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>12.00</w:t>
            </w:r>
            <w:r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 xml:space="preserve"> – </w:t>
            </w:r>
            <w:r w:rsidRPr="00C070BA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>13.00</w:t>
            </w:r>
          </w:p>
        </w:tc>
        <w:tc>
          <w:tcPr>
            <w:tcW w:w="8080" w:type="dxa"/>
          </w:tcPr>
          <w:p w:rsidR="00C070BA" w:rsidRPr="00C070BA" w:rsidRDefault="00C070BA" w:rsidP="00C070BA">
            <w:pPr>
              <w:jc w:val="right"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</w:pPr>
            <w:r w:rsidRPr="00C070BA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 xml:space="preserve">Развитие волонтёрского движения в школе </w:t>
            </w:r>
          </w:p>
          <w:p w:rsidR="00CC530F" w:rsidRPr="0021600F" w:rsidRDefault="00C070BA" w:rsidP="00C070BA">
            <w:pPr>
              <w:jc w:val="right"/>
              <w:rPr>
                <w:rFonts w:ascii="Franklin Gothic Medium Cond" w:hAnsi="Franklin Gothic Medium Cond"/>
              </w:rPr>
            </w:pPr>
            <w:r w:rsidRPr="00C070BA">
              <w:rPr>
                <w:rFonts w:ascii="Franklin Gothic Medium Cond" w:hAnsi="Franklin Gothic Medium Cond"/>
                <w:color w:val="4F81BD" w:themeColor="accent1"/>
                <w:sz w:val="26"/>
              </w:rPr>
              <w:t>https://xn----</w:t>
            </w:r>
            <w:proofErr w:type="spellStart"/>
            <w:r w:rsidRPr="00C070BA">
              <w:rPr>
                <w:rFonts w:ascii="Franklin Gothic Medium Cond" w:hAnsi="Franklin Gothic Medium Cond"/>
                <w:color w:val="4F81BD" w:themeColor="accent1"/>
                <w:sz w:val="26"/>
              </w:rPr>
              <w:t>dtbhthpdbkkaet.xn</w:t>
            </w:r>
            <w:proofErr w:type="spellEnd"/>
            <w:r w:rsidRPr="00C070BA">
              <w:rPr>
                <w:rFonts w:ascii="Franklin Gothic Medium Cond" w:hAnsi="Franklin Gothic Medium Cond"/>
                <w:color w:val="4F81BD" w:themeColor="accent1"/>
                <w:sz w:val="26"/>
              </w:rPr>
              <w:t>--p1ai/</w:t>
            </w:r>
            <w:proofErr w:type="spellStart"/>
            <w:r w:rsidRPr="00C070BA">
              <w:rPr>
                <w:rFonts w:ascii="Franklin Gothic Medium Cond" w:hAnsi="Franklin Gothic Medium Cond"/>
                <w:color w:val="4F81BD" w:themeColor="accent1"/>
                <w:sz w:val="26"/>
              </w:rPr>
              <w:t>methodics</w:t>
            </w:r>
            <w:proofErr w:type="spellEnd"/>
            <w:r w:rsidRPr="00C070BA">
              <w:rPr>
                <w:rFonts w:ascii="Franklin Gothic Medium Cond" w:hAnsi="Franklin Gothic Medium Cond"/>
                <w:color w:val="4F81BD" w:themeColor="accent1"/>
                <w:sz w:val="26"/>
              </w:rPr>
              <w:t>/</w:t>
            </w:r>
            <w:proofErr w:type="spellStart"/>
            <w:r w:rsidRPr="00C070BA">
              <w:rPr>
                <w:rFonts w:ascii="Franklin Gothic Medium Cond" w:hAnsi="Franklin Gothic Medium Cond"/>
                <w:color w:val="4F81BD" w:themeColor="accent1"/>
                <w:sz w:val="26"/>
              </w:rPr>
              <w:t>webinars</w:t>
            </w:r>
            <w:proofErr w:type="spellEnd"/>
            <w:r w:rsidRPr="00C070BA">
              <w:rPr>
                <w:rFonts w:ascii="Franklin Gothic Medium Cond" w:hAnsi="Franklin Gothic Medium Cond"/>
                <w:color w:val="4F81BD" w:themeColor="accent1"/>
                <w:sz w:val="26"/>
              </w:rPr>
              <w:t>/</w:t>
            </w:r>
          </w:p>
        </w:tc>
      </w:tr>
      <w:tr w:rsidR="00CC530F" w:rsidTr="007457C4">
        <w:trPr>
          <w:trHeight w:val="750"/>
        </w:trPr>
        <w:tc>
          <w:tcPr>
            <w:tcW w:w="2537" w:type="dxa"/>
            <w:vAlign w:val="center"/>
          </w:tcPr>
          <w:p w:rsidR="00CC530F" w:rsidRDefault="00C070BA" w:rsidP="007457C4">
            <w:pPr>
              <w:contextualSpacing/>
              <w:jc w:val="center"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val="en-US" w:eastAsia="ru-RU"/>
              </w:rPr>
            </w:pPr>
            <w:r w:rsidRPr="00C070BA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>12.30</w:t>
            </w:r>
            <w:r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 xml:space="preserve"> – </w:t>
            </w:r>
            <w:r w:rsidRPr="00C070BA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>13.30</w:t>
            </w:r>
          </w:p>
        </w:tc>
        <w:tc>
          <w:tcPr>
            <w:tcW w:w="8080" w:type="dxa"/>
          </w:tcPr>
          <w:p w:rsidR="00C070BA" w:rsidRPr="00C070BA" w:rsidRDefault="00C070BA" w:rsidP="00076EF7">
            <w:pPr>
              <w:contextualSpacing/>
              <w:jc w:val="right"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</w:pPr>
            <w:r w:rsidRPr="00C070BA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 xml:space="preserve">Структура и содержание практических работ по географии в 8 классе </w:t>
            </w:r>
          </w:p>
          <w:p w:rsidR="00CC530F" w:rsidRPr="00C070BA" w:rsidRDefault="00C070BA" w:rsidP="00C070BA">
            <w:pPr>
              <w:spacing w:before="0" w:after="160" w:line="259" w:lineRule="auto"/>
              <w:jc w:val="right"/>
              <w:rPr>
                <w:rFonts w:ascii="Franklin Gothic Medium Cond" w:eastAsia="+mn-ea" w:hAnsi="Franklin Gothic Medium Cond" w:cs="+mn-cs"/>
                <w:color w:val="1D184A"/>
                <w:sz w:val="32"/>
                <w:szCs w:val="28"/>
                <w:lang w:eastAsia="ru-RU"/>
              </w:rPr>
            </w:pPr>
            <w:hyperlink r:id="rId31" w:history="1">
              <w:r w:rsidRPr="00C070BA">
                <w:rPr>
                  <w:rFonts w:ascii="Franklin Gothic Medium Cond" w:eastAsia="Calibri" w:hAnsi="Franklin Gothic Medium Cond" w:cs="Times New Roman"/>
                  <w:color w:val="0563C1"/>
                  <w:sz w:val="28"/>
                  <w:szCs w:val="22"/>
                  <w:lang w:eastAsia="en-US"/>
                </w:rPr>
                <w:t>https://uchitel.club/events/struktura-i-soderzanie-prakticeskix-rabot-po-geografii-v-8-klasse/</w:t>
              </w:r>
            </w:hyperlink>
          </w:p>
        </w:tc>
      </w:tr>
      <w:tr w:rsidR="00CC530F" w:rsidTr="007457C4">
        <w:tc>
          <w:tcPr>
            <w:tcW w:w="2537" w:type="dxa"/>
            <w:vAlign w:val="center"/>
          </w:tcPr>
          <w:p w:rsidR="00CC530F" w:rsidRDefault="00C070BA" w:rsidP="007457C4">
            <w:pPr>
              <w:jc w:val="center"/>
            </w:pPr>
            <w:r w:rsidRPr="00C070BA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>1</w:t>
            </w:r>
            <w:r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>3</w:t>
            </w:r>
            <w:r w:rsidRPr="00C070BA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>0</w:t>
            </w:r>
            <w:r w:rsidRPr="00C070BA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>0</w:t>
            </w:r>
            <w:r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 xml:space="preserve"> – </w:t>
            </w:r>
            <w:r w:rsidRPr="00C070BA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>1</w:t>
            </w:r>
            <w:r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>4</w:t>
            </w:r>
            <w:r w:rsidRPr="00C070BA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>0</w:t>
            </w:r>
            <w:r w:rsidRPr="00C070BA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080" w:type="dxa"/>
          </w:tcPr>
          <w:p w:rsidR="00C070BA" w:rsidRDefault="00C070BA" w:rsidP="00076EF7">
            <w:pPr>
              <w:jc w:val="right"/>
              <w:rPr>
                <w:rFonts w:ascii="Franklin Gothic Medium Cond" w:hAnsi="Franklin Gothic Medium Cond"/>
                <w:color w:val="4F81BD" w:themeColor="accent1"/>
                <w:sz w:val="26"/>
              </w:rPr>
            </w:pPr>
            <w:r w:rsidRPr="00C070BA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 xml:space="preserve">Развитие навыков говорения на уроках английского языка </w:t>
            </w:r>
          </w:p>
          <w:p w:rsidR="00CC530F" w:rsidRPr="00862AEB" w:rsidRDefault="00C070BA" w:rsidP="00076EF7">
            <w:pPr>
              <w:jc w:val="right"/>
              <w:rPr>
                <w:rFonts w:ascii="Franklin Gothic Medium Cond" w:hAnsi="Franklin Gothic Medium Cond"/>
              </w:rPr>
            </w:pPr>
            <w:r w:rsidRPr="00C070BA">
              <w:rPr>
                <w:rFonts w:ascii="Franklin Gothic Medium Cond" w:hAnsi="Franklin Gothic Medium Cond"/>
                <w:color w:val="4F81BD" w:themeColor="accent1"/>
                <w:sz w:val="26"/>
              </w:rPr>
              <w:t>https://xn----</w:t>
            </w:r>
            <w:proofErr w:type="spellStart"/>
            <w:r w:rsidRPr="00C070BA">
              <w:rPr>
                <w:rFonts w:ascii="Franklin Gothic Medium Cond" w:hAnsi="Franklin Gothic Medium Cond"/>
                <w:color w:val="4F81BD" w:themeColor="accent1"/>
                <w:sz w:val="26"/>
              </w:rPr>
              <w:t>dtbhthpdbkkaet.xn</w:t>
            </w:r>
            <w:proofErr w:type="spellEnd"/>
            <w:r w:rsidRPr="00C070BA">
              <w:rPr>
                <w:rFonts w:ascii="Franklin Gothic Medium Cond" w:hAnsi="Franklin Gothic Medium Cond"/>
                <w:color w:val="4F81BD" w:themeColor="accent1"/>
                <w:sz w:val="26"/>
              </w:rPr>
              <w:t>--p1ai/</w:t>
            </w:r>
            <w:proofErr w:type="spellStart"/>
            <w:r w:rsidRPr="00C070BA">
              <w:rPr>
                <w:rFonts w:ascii="Franklin Gothic Medium Cond" w:hAnsi="Franklin Gothic Medium Cond"/>
                <w:color w:val="4F81BD" w:themeColor="accent1"/>
                <w:sz w:val="26"/>
              </w:rPr>
              <w:t>methodics</w:t>
            </w:r>
            <w:proofErr w:type="spellEnd"/>
            <w:r w:rsidRPr="00C070BA">
              <w:rPr>
                <w:rFonts w:ascii="Franklin Gothic Medium Cond" w:hAnsi="Franklin Gothic Medium Cond"/>
                <w:color w:val="4F81BD" w:themeColor="accent1"/>
                <w:sz w:val="26"/>
              </w:rPr>
              <w:t>/</w:t>
            </w:r>
            <w:proofErr w:type="spellStart"/>
            <w:r w:rsidRPr="00C070BA">
              <w:rPr>
                <w:rFonts w:ascii="Franklin Gothic Medium Cond" w:hAnsi="Franklin Gothic Medium Cond"/>
                <w:color w:val="4F81BD" w:themeColor="accent1"/>
                <w:sz w:val="26"/>
              </w:rPr>
              <w:t>webinars</w:t>
            </w:r>
            <w:proofErr w:type="spellEnd"/>
            <w:r w:rsidRPr="00C070BA">
              <w:rPr>
                <w:rFonts w:ascii="Franklin Gothic Medium Cond" w:hAnsi="Franklin Gothic Medium Cond"/>
                <w:color w:val="4F81BD" w:themeColor="accent1"/>
                <w:sz w:val="26"/>
              </w:rPr>
              <w:t>/223475/</w:t>
            </w:r>
          </w:p>
        </w:tc>
      </w:tr>
      <w:tr w:rsidR="00CC530F" w:rsidTr="007457C4">
        <w:tc>
          <w:tcPr>
            <w:tcW w:w="2537" w:type="dxa"/>
            <w:vAlign w:val="center"/>
          </w:tcPr>
          <w:p w:rsidR="00CC530F" w:rsidRDefault="00C070BA" w:rsidP="007457C4">
            <w:pPr>
              <w:jc w:val="center"/>
            </w:pPr>
            <w:r w:rsidRPr="00C070BA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val="en-US" w:eastAsia="ru-RU"/>
              </w:rPr>
              <w:t>14.00</w:t>
            </w:r>
            <w:r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val="en-US" w:eastAsia="ru-RU"/>
              </w:rPr>
              <w:t>–</w:t>
            </w:r>
            <w:r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 xml:space="preserve"> </w:t>
            </w:r>
            <w:r w:rsidRPr="00C070BA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val="en-US" w:eastAsia="ru-RU"/>
              </w:rPr>
              <w:t>15.00</w:t>
            </w:r>
          </w:p>
        </w:tc>
        <w:tc>
          <w:tcPr>
            <w:tcW w:w="8080" w:type="dxa"/>
          </w:tcPr>
          <w:p w:rsidR="00C070BA" w:rsidRPr="00C070BA" w:rsidRDefault="00C070BA" w:rsidP="00076EF7">
            <w:pPr>
              <w:jc w:val="right"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</w:pPr>
            <w:r w:rsidRPr="00C070BA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 xml:space="preserve">Формирование функциональной грамотности на уроках математики </w:t>
            </w:r>
          </w:p>
          <w:p w:rsidR="00CC530F" w:rsidRPr="00862AEB" w:rsidRDefault="00C070BA" w:rsidP="00076EF7">
            <w:pPr>
              <w:jc w:val="right"/>
              <w:rPr>
                <w:rFonts w:ascii="Franklin Gothic Medium Cond" w:hAnsi="Franklin Gothic Medium Cond"/>
              </w:rPr>
            </w:pPr>
            <w:r w:rsidRPr="00C070BA">
              <w:rPr>
                <w:rFonts w:ascii="Franklin Gothic Medium Cond" w:hAnsi="Franklin Gothic Medium Cond"/>
                <w:color w:val="4F81BD" w:themeColor="accent1"/>
                <w:sz w:val="26"/>
              </w:rPr>
              <w:t>https://youtu.be/pHfhTDofQk8</w:t>
            </w:r>
          </w:p>
        </w:tc>
      </w:tr>
      <w:tr w:rsidR="00CC530F" w:rsidTr="007457C4">
        <w:tc>
          <w:tcPr>
            <w:tcW w:w="2537" w:type="dxa"/>
            <w:vAlign w:val="center"/>
          </w:tcPr>
          <w:p w:rsidR="00CC530F" w:rsidRDefault="00C070BA" w:rsidP="007457C4">
            <w:pPr>
              <w:jc w:val="center"/>
            </w:pPr>
            <w:r w:rsidRPr="00C070BA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val="en-US" w:eastAsia="ru-RU"/>
              </w:rPr>
              <w:t>14.00</w:t>
            </w:r>
            <w:r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val="en-US" w:eastAsia="ru-RU"/>
              </w:rPr>
              <w:t>–</w:t>
            </w:r>
            <w:r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 xml:space="preserve"> </w:t>
            </w:r>
            <w:r w:rsidRPr="00C070BA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val="en-US" w:eastAsia="ru-RU"/>
              </w:rPr>
              <w:t>15.00</w:t>
            </w:r>
          </w:p>
        </w:tc>
        <w:tc>
          <w:tcPr>
            <w:tcW w:w="8080" w:type="dxa"/>
          </w:tcPr>
          <w:p w:rsidR="00C070BA" w:rsidRDefault="00C070BA" w:rsidP="00076EF7">
            <w:pPr>
              <w:jc w:val="right"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</w:pPr>
            <w:r w:rsidRPr="00C070BA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>Методическая поддержка учителя средствами образовательной организации: модель наставничества «учитель - учитель»</w:t>
            </w:r>
          </w:p>
          <w:p w:rsidR="00CC530F" w:rsidRPr="00C070BA" w:rsidRDefault="00C070BA" w:rsidP="00C070BA">
            <w:pPr>
              <w:spacing w:before="0" w:after="160" w:line="259" w:lineRule="auto"/>
              <w:jc w:val="right"/>
              <w:rPr>
                <w:rFonts w:ascii="Franklin Gothic Medium Cond" w:hAnsi="Franklin Gothic Medium Cond"/>
              </w:rPr>
            </w:pPr>
            <w:hyperlink r:id="rId32" w:history="1">
              <w:r w:rsidRPr="00C070BA">
                <w:rPr>
                  <w:rFonts w:ascii="Franklin Gothic Medium Cond" w:eastAsia="Calibri" w:hAnsi="Franklin Gothic Medium Cond" w:cs="Times New Roman"/>
                  <w:color w:val="0563C1"/>
                  <w:sz w:val="28"/>
                  <w:szCs w:val="22"/>
                  <w:lang w:eastAsia="en-US"/>
                </w:rPr>
                <w:t>https://youtu.be/1f7au3koNGg</w:t>
              </w:r>
            </w:hyperlink>
          </w:p>
        </w:tc>
      </w:tr>
      <w:tr w:rsidR="00CC530F" w:rsidTr="007457C4">
        <w:tc>
          <w:tcPr>
            <w:tcW w:w="2537" w:type="dxa"/>
            <w:vAlign w:val="center"/>
          </w:tcPr>
          <w:p w:rsidR="00CC530F" w:rsidRDefault="00C070BA" w:rsidP="007457C4">
            <w:pPr>
              <w:jc w:val="center"/>
            </w:pPr>
            <w:r w:rsidRPr="00C070BA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val="en-US" w:eastAsia="ru-RU"/>
              </w:rPr>
              <w:t>14.00</w:t>
            </w:r>
            <w:r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val="en-US" w:eastAsia="ru-RU"/>
              </w:rPr>
              <w:t>–</w:t>
            </w:r>
            <w:r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 xml:space="preserve"> </w:t>
            </w:r>
            <w:r w:rsidRPr="00C070BA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val="en-US" w:eastAsia="ru-RU"/>
              </w:rPr>
              <w:t>15.00</w:t>
            </w:r>
          </w:p>
        </w:tc>
        <w:tc>
          <w:tcPr>
            <w:tcW w:w="8080" w:type="dxa"/>
          </w:tcPr>
          <w:p w:rsidR="00C070BA" w:rsidRDefault="00C070BA" w:rsidP="00076EF7">
            <w:pPr>
              <w:jc w:val="right"/>
              <w:rPr>
                <w:rFonts w:ascii="Franklin Gothic Medium Cond" w:eastAsia="+mn-ea" w:hAnsi="Franklin Gothic Medium Cond" w:cs="+mn-cs"/>
                <w:b/>
                <w:bCs/>
                <w:color w:val="1D184A"/>
                <w:sz w:val="28"/>
                <w:szCs w:val="28"/>
                <w:lang w:eastAsia="ru-RU"/>
              </w:rPr>
            </w:pPr>
            <w:r w:rsidRPr="00C070BA">
              <w:rPr>
                <w:rFonts w:ascii="Franklin Gothic Medium Cond" w:eastAsia="+mn-ea" w:hAnsi="Franklin Gothic Medium Cond" w:cs="+mn-cs"/>
                <w:b/>
                <w:bCs/>
                <w:color w:val="1D184A"/>
                <w:sz w:val="28"/>
                <w:szCs w:val="28"/>
                <w:lang w:eastAsia="ru-RU"/>
              </w:rPr>
              <w:t xml:space="preserve">Консультация. Как решать задания №11 ЕГЭ по математике профильного уровня. Задачи на движение по окружности </w:t>
            </w:r>
          </w:p>
          <w:p w:rsidR="00CC530F" w:rsidRDefault="00C070BA" w:rsidP="00C070BA">
            <w:pPr>
              <w:jc w:val="right"/>
            </w:pPr>
            <w:r w:rsidRPr="00C070BA">
              <w:rPr>
                <w:rFonts w:ascii="Franklin Gothic Medium Cond" w:eastAsia="+mn-ea" w:hAnsi="Franklin Gothic Medium Cond" w:cs="+mn-cs"/>
                <w:bCs/>
                <w:color w:val="4F81BD" w:themeColor="accent1"/>
                <w:sz w:val="26"/>
                <w:szCs w:val="28"/>
                <w:lang w:eastAsia="ru-RU"/>
              </w:rPr>
              <w:t>https://xn----</w:t>
            </w:r>
            <w:proofErr w:type="spellStart"/>
            <w:r w:rsidRPr="00C070BA">
              <w:rPr>
                <w:rFonts w:ascii="Franklin Gothic Medium Cond" w:eastAsia="+mn-ea" w:hAnsi="Franklin Gothic Medium Cond" w:cs="+mn-cs"/>
                <w:bCs/>
                <w:color w:val="4F81BD" w:themeColor="accent1"/>
                <w:sz w:val="26"/>
                <w:szCs w:val="28"/>
                <w:lang w:eastAsia="ru-RU"/>
              </w:rPr>
              <w:t>dtbhthpdbkkaet.xn</w:t>
            </w:r>
            <w:proofErr w:type="spellEnd"/>
            <w:r w:rsidRPr="00C070BA">
              <w:rPr>
                <w:rFonts w:ascii="Franklin Gothic Medium Cond" w:eastAsia="+mn-ea" w:hAnsi="Franklin Gothic Medium Cond" w:cs="+mn-cs"/>
                <w:bCs/>
                <w:color w:val="4F81BD" w:themeColor="accent1"/>
                <w:sz w:val="26"/>
                <w:szCs w:val="28"/>
                <w:lang w:eastAsia="ru-RU"/>
              </w:rPr>
              <w:t>--p1ai/</w:t>
            </w:r>
            <w:proofErr w:type="spellStart"/>
            <w:r w:rsidRPr="00C070BA">
              <w:rPr>
                <w:rFonts w:ascii="Franklin Gothic Medium Cond" w:eastAsia="+mn-ea" w:hAnsi="Franklin Gothic Medium Cond" w:cs="+mn-cs"/>
                <w:bCs/>
                <w:color w:val="4F81BD" w:themeColor="accent1"/>
                <w:sz w:val="26"/>
                <w:szCs w:val="28"/>
                <w:lang w:eastAsia="ru-RU"/>
              </w:rPr>
              <w:t>methodics</w:t>
            </w:r>
            <w:proofErr w:type="spellEnd"/>
            <w:r w:rsidRPr="00C070BA">
              <w:rPr>
                <w:rFonts w:ascii="Franklin Gothic Medium Cond" w:eastAsia="+mn-ea" w:hAnsi="Franklin Gothic Medium Cond" w:cs="+mn-cs"/>
                <w:bCs/>
                <w:color w:val="4F81BD" w:themeColor="accent1"/>
                <w:sz w:val="26"/>
                <w:szCs w:val="28"/>
                <w:lang w:eastAsia="ru-RU"/>
              </w:rPr>
              <w:t>/</w:t>
            </w:r>
            <w:proofErr w:type="spellStart"/>
            <w:r w:rsidRPr="00C070BA">
              <w:rPr>
                <w:rFonts w:ascii="Franklin Gothic Medium Cond" w:eastAsia="+mn-ea" w:hAnsi="Franklin Gothic Medium Cond" w:cs="+mn-cs"/>
                <w:bCs/>
                <w:color w:val="4F81BD" w:themeColor="accent1"/>
                <w:sz w:val="26"/>
                <w:szCs w:val="28"/>
                <w:lang w:eastAsia="ru-RU"/>
              </w:rPr>
              <w:t>webinars</w:t>
            </w:r>
            <w:proofErr w:type="spellEnd"/>
            <w:r w:rsidRPr="00C070BA">
              <w:rPr>
                <w:rFonts w:ascii="Franklin Gothic Medium Cond" w:eastAsia="+mn-ea" w:hAnsi="Franklin Gothic Medium Cond" w:cs="+mn-cs"/>
                <w:bCs/>
                <w:color w:val="4F81BD" w:themeColor="accent1"/>
                <w:sz w:val="26"/>
                <w:szCs w:val="28"/>
                <w:lang w:eastAsia="ru-RU"/>
              </w:rPr>
              <w:t>/</w:t>
            </w:r>
          </w:p>
        </w:tc>
      </w:tr>
      <w:tr w:rsidR="00C070BA" w:rsidTr="007457C4">
        <w:tc>
          <w:tcPr>
            <w:tcW w:w="2537" w:type="dxa"/>
            <w:vAlign w:val="center"/>
          </w:tcPr>
          <w:p w:rsidR="00C070BA" w:rsidRPr="00C070BA" w:rsidRDefault="00747716" w:rsidP="007457C4">
            <w:pPr>
              <w:jc w:val="center"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val="en-US" w:eastAsia="ru-RU"/>
              </w:rPr>
            </w:pPr>
            <w:r w:rsidRPr="00747716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val="en-US" w:eastAsia="ru-RU"/>
              </w:rPr>
              <w:t>15.00</w:t>
            </w:r>
          </w:p>
        </w:tc>
        <w:tc>
          <w:tcPr>
            <w:tcW w:w="8080" w:type="dxa"/>
          </w:tcPr>
          <w:p w:rsidR="00C070BA" w:rsidRDefault="00747716" w:rsidP="00076EF7">
            <w:pPr>
              <w:jc w:val="right"/>
              <w:rPr>
                <w:rFonts w:ascii="Franklin Gothic Medium Cond" w:eastAsia="+mn-ea" w:hAnsi="Franklin Gothic Medium Cond" w:cs="+mn-cs"/>
                <w:b/>
                <w:bCs/>
                <w:color w:val="1D184A"/>
                <w:sz w:val="28"/>
                <w:szCs w:val="28"/>
                <w:lang w:eastAsia="ru-RU"/>
              </w:rPr>
            </w:pPr>
            <w:r w:rsidRPr="00747716">
              <w:rPr>
                <w:rFonts w:ascii="Franklin Gothic Medium Cond" w:eastAsia="+mn-ea" w:hAnsi="Franklin Gothic Medium Cond" w:cs="+mn-cs"/>
                <w:b/>
                <w:bCs/>
                <w:color w:val="1D184A"/>
                <w:sz w:val="28"/>
                <w:szCs w:val="28"/>
                <w:lang w:eastAsia="ru-RU"/>
              </w:rPr>
              <w:t>Преодоление профессиональных затруднений учителя начальных классов при анализе достижений учащихся (по результатам ВПР)</w:t>
            </w:r>
          </w:p>
          <w:p w:rsidR="00747716" w:rsidRPr="00747716" w:rsidRDefault="00747716" w:rsidP="00076EF7">
            <w:pPr>
              <w:jc w:val="right"/>
              <w:rPr>
                <w:rFonts w:ascii="Franklin Gothic Medium Cond" w:eastAsia="+mn-ea" w:hAnsi="Franklin Gothic Medium Cond" w:cs="+mn-cs"/>
                <w:bCs/>
                <w:color w:val="1D184A"/>
                <w:sz w:val="28"/>
                <w:szCs w:val="28"/>
                <w:lang w:eastAsia="ru-RU"/>
              </w:rPr>
            </w:pPr>
            <w:r w:rsidRPr="00747716">
              <w:rPr>
                <w:rFonts w:ascii="Franklin Gothic Medium Cond" w:eastAsia="+mn-ea" w:hAnsi="Franklin Gothic Medium Cond" w:cs="+mn-cs"/>
                <w:bCs/>
                <w:color w:val="548DD4" w:themeColor="text2" w:themeTint="99"/>
                <w:sz w:val="28"/>
                <w:szCs w:val="28"/>
                <w:lang w:eastAsia="ru-RU"/>
              </w:rPr>
              <w:t>https://www.legionr.ru/webinars/nachalnaya-shkola/</w:t>
            </w:r>
          </w:p>
        </w:tc>
      </w:tr>
      <w:tr w:rsidR="00747716" w:rsidTr="007457C4">
        <w:tc>
          <w:tcPr>
            <w:tcW w:w="2537" w:type="dxa"/>
            <w:vAlign w:val="center"/>
          </w:tcPr>
          <w:p w:rsidR="00747716" w:rsidRPr="00747716" w:rsidRDefault="00747716" w:rsidP="007457C4">
            <w:pPr>
              <w:jc w:val="center"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val="en-US" w:eastAsia="ru-RU"/>
              </w:rPr>
            </w:pPr>
            <w:r w:rsidRPr="00747716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val="en-US" w:eastAsia="ru-RU"/>
              </w:rPr>
              <w:t>15.00</w:t>
            </w:r>
            <w:r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val="en-US" w:eastAsia="ru-RU"/>
              </w:rPr>
              <w:t>–</w:t>
            </w:r>
            <w:r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  <w:t xml:space="preserve"> </w:t>
            </w:r>
            <w:r w:rsidRPr="00747716"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val="en-US" w:eastAsia="ru-RU"/>
              </w:rPr>
              <w:t>17.00</w:t>
            </w:r>
          </w:p>
        </w:tc>
        <w:tc>
          <w:tcPr>
            <w:tcW w:w="8080" w:type="dxa"/>
          </w:tcPr>
          <w:p w:rsidR="00747716" w:rsidRDefault="00747716" w:rsidP="00076EF7">
            <w:pPr>
              <w:jc w:val="right"/>
              <w:rPr>
                <w:rFonts w:ascii="Franklin Gothic Medium Cond" w:eastAsia="+mn-ea" w:hAnsi="Franklin Gothic Medium Cond" w:cs="+mn-cs"/>
                <w:b/>
                <w:bCs/>
                <w:color w:val="1D184A"/>
                <w:sz w:val="28"/>
                <w:szCs w:val="28"/>
                <w:lang w:eastAsia="ru-RU"/>
              </w:rPr>
            </w:pPr>
            <w:r w:rsidRPr="00747716">
              <w:rPr>
                <w:rFonts w:ascii="Franklin Gothic Medium Cond" w:eastAsia="+mn-ea" w:hAnsi="Franklin Gothic Medium Cond" w:cs="+mn-cs"/>
                <w:b/>
                <w:bCs/>
                <w:color w:val="1D184A"/>
                <w:sz w:val="28"/>
                <w:szCs w:val="28"/>
                <w:lang w:eastAsia="ru-RU"/>
              </w:rPr>
              <w:t>Актуальные вопросы воспитания в современных социокультурных условиях</w:t>
            </w:r>
          </w:p>
          <w:p w:rsidR="00747716" w:rsidRPr="00747716" w:rsidRDefault="00747716" w:rsidP="00076EF7">
            <w:pPr>
              <w:jc w:val="right"/>
              <w:rPr>
                <w:rFonts w:ascii="Franklin Gothic Medium Cond" w:eastAsia="+mn-ea" w:hAnsi="Franklin Gothic Medium Cond" w:cs="+mn-cs"/>
                <w:bCs/>
                <w:color w:val="1D184A"/>
                <w:sz w:val="28"/>
                <w:szCs w:val="28"/>
                <w:lang w:eastAsia="ru-RU"/>
              </w:rPr>
            </w:pPr>
            <w:r w:rsidRPr="00747716">
              <w:rPr>
                <w:rFonts w:ascii="Franklin Gothic Medium Cond" w:eastAsia="+mn-ea" w:hAnsi="Franklin Gothic Medium Cond" w:cs="+mn-cs"/>
                <w:bCs/>
                <w:color w:val="548DD4" w:themeColor="text2" w:themeTint="99"/>
                <w:sz w:val="28"/>
                <w:szCs w:val="28"/>
                <w:lang w:eastAsia="ru-RU"/>
              </w:rPr>
              <w:t>https://xn----</w:t>
            </w:r>
            <w:proofErr w:type="spellStart"/>
            <w:r w:rsidRPr="00747716">
              <w:rPr>
                <w:rFonts w:ascii="Franklin Gothic Medium Cond" w:eastAsia="+mn-ea" w:hAnsi="Franklin Gothic Medium Cond" w:cs="+mn-cs"/>
                <w:bCs/>
                <w:color w:val="548DD4" w:themeColor="text2" w:themeTint="99"/>
                <w:sz w:val="28"/>
                <w:szCs w:val="28"/>
                <w:lang w:eastAsia="ru-RU"/>
              </w:rPr>
              <w:t>dtbhthpdbkkaet.xn</w:t>
            </w:r>
            <w:proofErr w:type="spellEnd"/>
            <w:r w:rsidRPr="00747716">
              <w:rPr>
                <w:rFonts w:ascii="Franklin Gothic Medium Cond" w:eastAsia="+mn-ea" w:hAnsi="Franklin Gothic Medium Cond" w:cs="+mn-cs"/>
                <w:bCs/>
                <w:color w:val="548DD4" w:themeColor="text2" w:themeTint="99"/>
                <w:sz w:val="28"/>
                <w:szCs w:val="28"/>
                <w:lang w:eastAsia="ru-RU"/>
              </w:rPr>
              <w:t>--p1ai/</w:t>
            </w:r>
            <w:proofErr w:type="spellStart"/>
            <w:r w:rsidRPr="00747716">
              <w:rPr>
                <w:rFonts w:ascii="Franklin Gothic Medium Cond" w:eastAsia="+mn-ea" w:hAnsi="Franklin Gothic Medium Cond" w:cs="+mn-cs"/>
                <w:bCs/>
                <w:color w:val="548DD4" w:themeColor="text2" w:themeTint="99"/>
                <w:sz w:val="28"/>
                <w:szCs w:val="28"/>
                <w:lang w:eastAsia="ru-RU"/>
              </w:rPr>
              <w:t>methodics</w:t>
            </w:r>
            <w:proofErr w:type="spellEnd"/>
            <w:r w:rsidRPr="00747716">
              <w:rPr>
                <w:rFonts w:ascii="Franklin Gothic Medium Cond" w:eastAsia="+mn-ea" w:hAnsi="Franklin Gothic Medium Cond" w:cs="+mn-cs"/>
                <w:bCs/>
                <w:color w:val="548DD4" w:themeColor="text2" w:themeTint="99"/>
                <w:sz w:val="28"/>
                <w:szCs w:val="28"/>
                <w:lang w:eastAsia="ru-RU"/>
              </w:rPr>
              <w:t>/</w:t>
            </w:r>
            <w:proofErr w:type="spellStart"/>
            <w:r w:rsidRPr="00747716">
              <w:rPr>
                <w:rFonts w:ascii="Franklin Gothic Medium Cond" w:eastAsia="+mn-ea" w:hAnsi="Franklin Gothic Medium Cond" w:cs="+mn-cs"/>
                <w:bCs/>
                <w:color w:val="548DD4" w:themeColor="text2" w:themeTint="99"/>
                <w:sz w:val="28"/>
                <w:szCs w:val="28"/>
                <w:lang w:eastAsia="ru-RU"/>
              </w:rPr>
              <w:t>webinars</w:t>
            </w:r>
            <w:proofErr w:type="spellEnd"/>
            <w:r w:rsidRPr="00747716">
              <w:rPr>
                <w:rFonts w:ascii="Franklin Gothic Medium Cond" w:eastAsia="+mn-ea" w:hAnsi="Franklin Gothic Medium Cond" w:cs="+mn-cs"/>
                <w:bCs/>
                <w:color w:val="548DD4" w:themeColor="text2" w:themeTint="99"/>
                <w:sz w:val="28"/>
                <w:szCs w:val="28"/>
                <w:lang w:eastAsia="ru-RU"/>
              </w:rPr>
              <w:t>/</w:t>
            </w:r>
          </w:p>
        </w:tc>
      </w:tr>
    </w:tbl>
    <w:p w:rsidR="00260B05" w:rsidRPr="00891178" w:rsidRDefault="00260B05" w:rsidP="00891178">
      <w:pPr>
        <w:rPr>
          <w:lang w:eastAsia="en-US"/>
        </w:rPr>
      </w:pPr>
    </w:p>
    <w:sectPr w:rsidR="00260B05" w:rsidRPr="00891178" w:rsidSect="007B5BE6">
      <w:headerReference w:type="default" r:id="rId33"/>
      <w:headerReference w:type="first" r:id="rId34"/>
      <w:type w:val="continuous"/>
      <w:pgSz w:w="11906" w:h="16838" w:code="9"/>
      <w:pgMar w:top="0" w:right="936" w:bottom="288" w:left="936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5804" w:rsidRDefault="00115804" w:rsidP="0087131C">
      <w:pPr>
        <w:spacing w:after="0" w:line="240" w:lineRule="auto"/>
      </w:pPr>
      <w:r>
        <w:separator/>
      </w:r>
    </w:p>
  </w:endnote>
  <w:endnote w:type="continuationSeparator" w:id="0">
    <w:p w:rsidR="00115804" w:rsidRDefault="00115804" w:rsidP="00871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YGothic-Medium">
    <w:altName w:val="Malgun Gothic"/>
    <w:panose1 w:val="00000000000000000000"/>
    <w:charset w:val="81"/>
    <w:family w:val="roman"/>
    <w:notTrueType/>
    <w:pitch w:val="default"/>
  </w:font>
  <w:font w:name="Franklin Gothic Medium Cond">
    <w:altName w:val="Arial Narrow"/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5804" w:rsidRDefault="00115804" w:rsidP="0087131C">
      <w:pPr>
        <w:spacing w:after="0" w:line="240" w:lineRule="auto"/>
      </w:pPr>
      <w:r>
        <w:separator/>
      </w:r>
    </w:p>
  </w:footnote>
  <w:footnote w:type="continuationSeparator" w:id="0">
    <w:p w:rsidR="00115804" w:rsidRDefault="00115804" w:rsidP="00871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2CD" w:rsidRDefault="006C12CD">
    <w:pPr>
      <w:pStyle w:val="af3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76B54D90" wp14:editId="7881D341">
          <wp:simplePos x="0" y="0"/>
          <wp:positionH relativeFrom="page">
            <wp:posOffset>4563110</wp:posOffset>
          </wp:positionH>
          <wp:positionV relativeFrom="page">
            <wp:posOffset>0</wp:posOffset>
          </wp:positionV>
          <wp:extent cx="3648456" cy="3282696"/>
          <wp:effectExtent l="0" t="0" r="0" b="0"/>
          <wp:wrapNone/>
          <wp:docPr id="7" name="Рисунок 46">
            <a:extLst xmlns:a="http://schemas.openxmlformats.org/drawingml/2006/main">
              <a:ext uri="{C183D7F6-B498-43B3-948B-1728B52AA6E4}">
                <adec:decorative xmlns:arto="http://schemas.microsoft.com/office/word/2006/arto"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 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8456" cy="32826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2CD" w:rsidRDefault="006C12CD">
    <w:pPr>
      <w:pStyle w:val="af3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ABD6E4" wp14:editId="27924C2A">
              <wp:simplePos x="0" y="0"/>
              <wp:positionH relativeFrom="page">
                <wp:posOffset>4498975</wp:posOffset>
              </wp:positionH>
              <wp:positionV relativeFrom="page">
                <wp:posOffset>-1664335</wp:posOffset>
              </wp:positionV>
              <wp:extent cx="4370832" cy="4782312"/>
              <wp:effectExtent l="0" t="0" r="0" b="0"/>
              <wp:wrapNone/>
              <wp:docPr id="1" name="Группа 1">
                <a:extLst xmlns:a="http://schemas.openxmlformats.org/drawingml/2006/main">
                  <a:ext uri="{C183D7F6-B498-43B3-948B-1728B52AA6E4}">
                    <adec:decorative xmlns:arto="http://schemas.microsoft.com/office/word/2006/arto"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70832" cy="4782312"/>
                        <a:chOff x="0" y="308758"/>
                        <a:chExt cx="2233452" cy="2444203"/>
                      </a:xfrm>
                    </wpg:grpSpPr>
                    <pic:pic xmlns:pic="http://schemas.openxmlformats.org/drawingml/2006/picture">
                      <pic:nvPicPr>
                        <pic:cNvPr id="2" name="Графический элемент 2" descr="Фиолетовый шестиугольник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7512" y="308758"/>
                          <a:ext cx="1805940" cy="2090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Графический объект 3" descr="Шестиугольник с синими границами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6255" y="855023"/>
                          <a:ext cx="1417320" cy="1638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Графический объект 4" descr="Розовый шестиугольник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460664"/>
                          <a:ext cx="809625" cy="9372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Графический элемент 6" descr="Шестиугольник с оранжевыми границами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69991" y="1778871"/>
                          <a:ext cx="842645" cy="9740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CDB107" id="Группа 1" o:spid="_x0000_s1026" style="position:absolute;margin-left:354.25pt;margin-top:-131.05pt;width:344.15pt;height:376.55pt;z-index:251659264;mso-position-horizontal-relative:page;mso-position-vertical-relative:page;mso-width-relative:margin;mso-height-relative:margin" coordorigin=",3087" coordsize="22334,24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Графический элемент 2" o:spid="_x0000_s1027" type="#_x0000_t75" alt="Фиолетовый шестиугольник" style="position:absolute;left:4275;top:3087;width:18059;height:20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">
                <v:imagedata r:id="rId10" o:title="Фиолетовый шестиугольник"/>
                <v:path arrowok="t"/>
              </v:shape>
              <v:shape id="Графический объект 3" o:spid="_x0000_s1028" type="#_x0000_t75" alt="Шестиугольник с синими границами" style="position:absolute;left:1662;top:8550;width:14173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">
                <v:imagedata r:id="rId11" o:title="Шестиугольник с синими границами"/>
                <v:path arrowok="t"/>
              </v:shape>
              <v:shape id="Графический объект 4" o:spid="_x0000_s1029" type="#_x0000_t75" alt="Розовый шестиугольник" style="position:absolute;top:14606;width:8096;height:9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">
                <v:imagedata r:id="rId12" o:title="Розовый шестиугольник"/>
                <v:path arrowok="t"/>
              </v:shape>
              <v:shape id="Графический элемент 6" o:spid="_x0000_s1030" type="#_x0000_t75" alt="Шестиугольник с оранжевыми границами" style="position:absolute;left:11699;top:17788;width:8427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">
                <v:imagedata r:id="rId13" o:title="Шестиугольник с оранжевыми границами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1BCAD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F85B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AC60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01E0E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136A2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BC82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30227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E04C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6CB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AF82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ACD08F4"/>
    <w:multiLevelType w:val="hybridMultilevel"/>
    <w:tmpl w:val="82B832F0"/>
    <w:lvl w:ilvl="0" w:tplc="AD204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</w:rPr>
    </w:lvl>
    <w:lvl w:ilvl="1" w:tplc="A75CE5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2C3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245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A23F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9075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BCA6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7C41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2EBB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08D0870"/>
    <w:multiLevelType w:val="hybridMultilevel"/>
    <w:tmpl w:val="BE30B758"/>
    <w:lvl w:ilvl="0" w:tplc="428EA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F4F7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0C5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0813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D8F2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04BE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BA9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CC2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AC8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D2573AF"/>
    <w:multiLevelType w:val="hybridMultilevel"/>
    <w:tmpl w:val="847610C8"/>
    <w:lvl w:ilvl="0" w:tplc="194AA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168E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367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9E6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BAE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76D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1AE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5655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12B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BE6"/>
    <w:rsid w:val="0000062C"/>
    <w:rsid w:val="00036156"/>
    <w:rsid w:val="00062012"/>
    <w:rsid w:val="00064731"/>
    <w:rsid w:val="00065CFC"/>
    <w:rsid w:val="000712A7"/>
    <w:rsid w:val="00071EDF"/>
    <w:rsid w:val="00080AA8"/>
    <w:rsid w:val="00085020"/>
    <w:rsid w:val="000A4759"/>
    <w:rsid w:val="000B5708"/>
    <w:rsid w:val="000C57E0"/>
    <w:rsid w:val="000C71E4"/>
    <w:rsid w:val="000C7CE3"/>
    <w:rsid w:val="000D1792"/>
    <w:rsid w:val="000E22EC"/>
    <w:rsid w:val="000F29B2"/>
    <w:rsid w:val="000F6076"/>
    <w:rsid w:val="00115804"/>
    <w:rsid w:val="00140CB9"/>
    <w:rsid w:val="00145F59"/>
    <w:rsid w:val="00180D1C"/>
    <w:rsid w:val="00197ADA"/>
    <w:rsid w:val="001A0638"/>
    <w:rsid w:val="001E1FA0"/>
    <w:rsid w:val="00213398"/>
    <w:rsid w:val="0021346F"/>
    <w:rsid w:val="0021600F"/>
    <w:rsid w:val="002220B3"/>
    <w:rsid w:val="00222913"/>
    <w:rsid w:val="00227F40"/>
    <w:rsid w:val="00260B05"/>
    <w:rsid w:val="00277ADB"/>
    <w:rsid w:val="00281B62"/>
    <w:rsid w:val="002F5C6E"/>
    <w:rsid w:val="00302166"/>
    <w:rsid w:val="003109FD"/>
    <w:rsid w:val="00314B53"/>
    <w:rsid w:val="00322C3C"/>
    <w:rsid w:val="003502FF"/>
    <w:rsid w:val="00385C06"/>
    <w:rsid w:val="003A13CF"/>
    <w:rsid w:val="003C352F"/>
    <w:rsid w:val="003C3B61"/>
    <w:rsid w:val="003D7006"/>
    <w:rsid w:val="003E4175"/>
    <w:rsid w:val="003F19AA"/>
    <w:rsid w:val="00405992"/>
    <w:rsid w:val="00406004"/>
    <w:rsid w:val="00412587"/>
    <w:rsid w:val="00415725"/>
    <w:rsid w:val="00421727"/>
    <w:rsid w:val="0045630C"/>
    <w:rsid w:val="00460DE2"/>
    <w:rsid w:val="00461077"/>
    <w:rsid w:val="00466204"/>
    <w:rsid w:val="004746D6"/>
    <w:rsid w:val="00477E6A"/>
    <w:rsid w:val="00494EB5"/>
    <w:rsid w:val="004964C2"/>
    <w:rsid w:val="004D68C9"/>
    <w:rsid w:val="004D70C5"/>
    <w:rsid w:val="004E225E"/>
    <w:rsid w:val="004E6A2B"/>
    <w:rsid w:val="00507A83"/>
    <w:rsid w:val="005248A5"/>
    <w:rsid w:val="0054375E"/>
    <w:rsid w:val="0054585F"/>
    <w:rsid w:val="00564C9B"/>
    <w:rsid w:val="005956E1"/>
    <w:rsid w:val="005A4CE7"/>
    <w:rsid w:val="005C331E"/>
    <w:rsid w:val="005C713C"/>
    <w:rsid w:val="005D4B21"/>
    <w:rsid w:val="005E07A6"/>
    <w:rsid w:val="005E1563"/>
    <w:rsid w:val="0060280B"/>
    <w:rsid w:val="00610655"/>
    <w:rsid w:val="006119A5"/>
    <w:rsid w:val="00612911"/>
    <w:rsid w:val="00621A46"/>
    <w:rsid w:val="006A3CE3"/>
    <w:rsid w:val="006C12CD"/>
    <w:rsid w:val="006D6EA8"/>
    <w:rsid w:val="006E0486"/>
    <w:rsid w:val="006F67A5"/>
    <w:rsid w:val="007037B9"/>
    <w:rsid w:val="0070529B"/>
    <w:rsid w:val="00714169"/>
    <w:rsid w:val="0072550F"/>
    <w:rsid w:val="00727006"/>
    <w:rsid w:val="00727A6A"/>
    <w:rsid w:val="0073292A"/>
    <w:rsid w:val="0073298F"/>
    <w:rsid w:val="00745516"/>
    <w:rsid w:val="007457C4"/>
    <w:rsid w:val="00747716"/>
    <w:rsid w:val="007564CE"/>
    <w:rsid w:val="00766038"/>
    <w:rsid w:val="00775300"/>
    <w:rsid w:val="007764E6"/>
    <w:rsid w:val="007800BB"/>
    <w:rsid w:val="00783034"/>
    <w:rsid w:val="0079084A"/>
    <w:rsid w:val="007B40B1"/>
    <w:rsid w:val="007B5BE6"/>
    <w:rsid w:val="007C281D"/>
    <w:rsid w:val="007D4A3B"/>
    <w:rsid w:val="007E6816"/>
    <w:rsid w:val="007F1291"/>
    <w:rsid w:val="007F52D6"/>
    <w:rsid w:val="008216DF"/>
    <w:rsid w:val="00827B29"/>
    <w:rsid w:val="00843523"/>
    <w:rsid w:val="0084757A"/>
    <w:rsid w:val="00862AEB"/>
    <w:rsid w:val="00862D3B"/>
    <w:rsid w:val="0087131C"/>
    <w:rsid w:val="008762F3"/>
    <w:rsid w:val="00886C9E"/>
    <w:rsid w:val="008872A1"/>
    <w:rsid w:val="00891178"/>
    <w:rsid w:val="008911D3"/>
    <w:rsid w:val="0089303C"/>
    <w:rsid w:val="008978AE"/>
    <w:rsid w:val="008B2750"/>
    <w:rsid w:val="008D44E0"/>
    <w:rsid w:val="008E31C7"/>
    <w:rsid w:val="008F4D12"/>
    <w:rsid w:val="00902F9D"/>
    <w:rsid w:val="009050C3"/>
    <w:rsid w:val="0092448B"/>
    <w:rsid w:val="009314A8"/>
    <w:rsid w:val="0093351F"/>
    <w:rsid w:val="0094170C"/>
    <w:rsid w:val="00957595"/>
    <w:rsid w:val="00963745"/>
    <w:rsid w:val="00971355"/>
    <w:rsid w:val="00993F52"/>
    <w:rsid w:val="00995408"/>
    <w:rsid w:val="009A6E30"/>
    <w:rsid w:val="009C5EFC"/>
    <w:rsid w:val="009E2886"/>
    <w:rsid w:val="009F475D"/>
    <w:rsid w:val="009F555F"/>
    <w:rsid w:val="00A024C2"/>
    <w:rsid w:val="00A044D6"/>
    <w:rsid w:val="00A15CC0"/>
    <w:rsid w:val="00A17A11"/>
    <w:rsid w:val="00A62826"/>
    <w:rsid w:val="00A64886"/>
    <w:rsid w:val="00A768AE"/>
    <w:rsid w:val="00A83F85"/>
    <w:rsid w:val="00A87EF4"/>
    <w:rsid w:val="00AD39B7"/>
    <w:rsid w:val="00AD794B"/>
    <w:rsid w:val="00B01981"/>
    <w:rsid w:val="00B01D5F"/>
    <w:rsid w:val="00B04EE3"/>
    <w:rsid w:val="00B06E53"/>
    <w:rsid w:val="00B12647"/>
    <w:rsid w:val="00B12B21"/>
    <w:rsid w:val="00B37A89"/>
    <w:rsid w:val="00B41984"/>
    <w:rsid w:val="00B45839"/>
    <w:rsid w:val="00B460E7"/>
    <w:rsid w:val="00B46AEA"/>
    <w:rsid w:val="00B47079"/>
    <w:rsid w:val="00B5788F"/>
    <w:rsid w:val="00B63515"/>
    <w:rsid w:val="00B67CCB"/>
    <w:rsid w:val="00B72995"/>
    <w:rsid w:val="00B8147C"/>
    <w:rsid w:val="00B972E1"/>
    <w:rsid w:val="00BA1978"/>
    <w:rsid w:val="00BA4C86"/>
    <w:rsid w:val="00BB4288"/>
    <w:rsid w:val="00BC3C67"/>
    <w:rsid w:val="00BC7A6E"/>
    <w:rsid w:val="00BD7974"/>
    <w:rsid w:val="00BE3F38"/>
    <w:rsid w:val="00C070BA"/>
    <w:rsid w:val="00C3355C"/>
    <w:rsid w:val="00C43DCB"/>
    <w:rsid w:val="00C43FA3"/>
    <w:rsid w:val="00C54CFF"/>
    <w:rsid w:val="00C55A66"/>
    <w:rsid w:val="00C6548C"/>
    <w:rsid w:val="00C7655F"/>
    <w:rsid w:val="00C813FA"/>
    <w:rsid w:val="00C919D5"/>
    <w:rsid w:val="00C95B92"/>
    <w:rsid w:val="00CA62C3"/>
    <w:rsid w:val="00CA6F3C"/>
    <w:rsid w:val="00CC4C6A"/>
    <w:rsid w:val="00CC530F"/>
    <w:rsid w:val="00CC64D7"/>
    <w:rsid w:val="00D2185E"/>
    <w:rsid w:val="00D35B54"/>
    <w:rsid w:val="00D36967"/>
    <w:rsid w:val="00D434CD"/>
    <w:rsid w:val="00D5270F"/>
    <w:rsid w:val="00D55C3A"/>
    <w:rsid w:val="00D67451"/>
    <w:rsid w:val="00D9001E"/>
    <w:rsid w:val="00D9286E"/>
    <w:rsid w:val="00DB14E0"/>
    <w:rsid w:val="00DB1FBD"/>
    <w:rsid w:val="00DB310F"/>
    <w:rsid w:val="00DB3A99"/>
    <w:rsid w:val="00DC0BAC"/>
    <w:rsid w:val="00DC13B1"/>
    <w:rsid w:val="00DD3137"/>
    <w:rsid w:val="00E01693"/>
    <w:rsid w:val="00E14C4D"/>
    <w:rsid w:val="00E2299E"/>
    <w:rsid w:val="00E327E4"/>
    <w:rsid w:val="00E45225"/>
    <w:rsid w:val="00E50303"/>
    <w:rsid w:val="00E67E7B"/>
    <w:rsid w:val="00E9163F"/>
    <w:rsid w:val="00EB1E41"/>
    <w:rsid w:val="00ED2114"/>
    <w:rsid w:val="00F6262E"/>
    <w:rsid w:val="00F76647"/>
    <w:rsid w:val="00F85372"/>
    <w:rsid w:val="00F87EE4"/>
    <w:rsid w:val="00F921F9"/>
    <w:rsid w:val="00F94529"/>
    <w:rsid w:val="00FB3C09"/>
    <w:rsid w:val="00FC5D45"/>
    <w:rsid w:val="00FC5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4:docId w14:val="560D22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ko-KR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AEB"/>
  </w:style>
  <w:style w:type="paragraph" w:styleId="1">
    <w:name w:val="heading 1"/>
    <w:basedOn w:val="a"/>
    <w:next w:val="a"/>
    <w:link w:val="10"/>
    <w:uiPriority w:val="9"/>
    <w:qFormat/>
    <w:rsid w:val="00745516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45516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unhideWhenUsed/>
    <w:qFormat/>
    <w:rsid w:val="00745516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unhideWhenUsed/>
    <w:qFormat/>
    <w:rsid w:val="00745516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unhideWhenUsed/>
    <w:qFormat/>
    <w:rsid w:val="00745516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5516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5516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551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551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5516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paragraph" w:styleId="a3">
    <w:name w:val="Subtitle"/>
    <w:basedOn w:val="a"/>
    <w:next w:val="a"/>
    <w:link w:val="a4"/>
    <w:uiPriority w:val="11"/>
    <w:qFormat/>
    <w:rsid w:val="0074551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4">
    <w:name w:val="Подзаголовок Знак"/>
    <w:basedOn w:val="a0"/>
    <w:link w:val="a3"/>
    <w:uiPriority w:val="11"/>
    <w:rsid w:val="00745516"/>
    <w:rPr>
      <w:caps/>
      <w:color w:val="595959" w:themeColor="text1" w:themeTint="A6"/>
      <w:spacing w:val="10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20">
    <w:name w:val="Заголовок 2 Знак"/>
    <w:basedOn w:val="a0"/>
    <w:link w:val="2"/>
    <w:uiPriority w:val="9"/>
    <w:rsid w:val="00745516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745516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rsid w:val="00745516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rsid w:val="00745516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745516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45516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45516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745516"/>
    <w:rPr>
      <w:i/>
      <w:iCs/>
      <w:caps/>
      <w:spacing w:val="10"/>
      <w:sz w:val="1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745516"/>
    <w:rPr>
      <w:b/>
      <w:bCs/>
      <w:color w:val="365F91" w:themeColor="accent1" w:themeShade="BF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745516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745516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customStyle="1" w:styleId="aa">
    <w:name w:val="Имя получателя"/>
    <w:basedOn w:val="3"/>
    <w:uiPriority w:val="18"/>
    <w:rsid w:val="00564C9B"/>
    <w:pPr>
      <w:jc w:val="right"/>
    </w:pPr>
  </w:style>
  <w:style w:type="paragraph" w:styleId="ab">
    <w:name w:val="Intense Quote"/>
    <w:basedOn w:val="a"/>
    <w:next w:val="a"/>
    <w:link w:val="ac"/>
    <w:uiPriority w:val="30"/>
    <w:qFormat/>
    <w:rsid w:val="00745516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745516"/>
    <w:rPr>
      <w:color w:val="4F81BD" w:themeColor="accent1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727006"/>
    <w:rPr>
      <w:color w:val="E36C0A" w:themeColor="accent6" w:themeShade="BF"/>
      <w:u w:val="single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45516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745516"/>
    <w:rPr>
      <w:i/>
      <w:iCs/>
      <w:sz w:val="24"/>
      <w:szCs w:val="24"/>
    </w:rPr>
  </w:style>
  <w:style w:type="character" w:styleId="af">
    <w:name w:val="Hyperlink"/>
    <w:basedOn w:val="a0"/>
    <w:uiPriority w:val="99"/>
    <w:unhideWhenUsed/>
    <w:rsid w:val="00727006"/>
    <w:rPr>
      <w:color w:val="403152" w:themeColor="accent4" w:themeShade="80"/>
      <w:u w:val="single"/>
    </w:rPr>
  </w:style>
  <w:style w:type="character" w:customStyle="1" w:styleId="11">
    <w:name w:val="Неподтвержденное упоминание1"/>
    <w:basedOn w:val="a0"/>
    <w:uiPriority w:val="99"/>
    <w:semiHidden/>
    <w:unhideWhenUsed/>
    <w:rsid w:val="00727006"/>
    <w:rPr>
      <w:color w:val="595959" w:themeColor="text1" w:themeTint="A6"/>
      <w:shd w:val="clear" w:color="auto" w:fill="E1DFDD"/>
    </w:rPr>
  </w:style>
  <w:style w:type="paragraph" w:customStyle="1" w:styleId="af0">
    <w:name w:val="Контактные данные"/>
    <w:basedOn w:val="a"/>
    <w:uiPriority w:val="15"/>
    <w:rsid w:val="00B5788F"/>
    <w:rPr>
      <w:color w:val="548DD4" w:themeColor="text2" w:themeTint="99"/>
    </w:rPr>
  </w:style>
  <w:style w:type="paragraph" w:styleId="12">
    <w:name w:val="toc 1"/>
    <w:basedOn w:val="a"/>
    <w:next w:val="a"/>
    <w:autoRedefine/>
    <w:uiPriority w:val="39"/>
    <w:semiHidden/>
    <w:unhideWhenUsed/>
    <w:pPr>
      <w:spacing w:after="100"/>
    </w:pPr>
    <w:rPr>
      <w:lang w:eastAsia="ja-JP"/>
    </w:rPr>
  </w:style>
  <w:style w:type="table" w:styleId="af1">
    <w:name w:val="Table Grid"/>
    <w:basedOn w:val="a1"/>
    <w:uiPriority w:val="1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0"/>
    <w:uiPriority w:val="99"/>
    <w:semiHidden/>
    <w:rPr>
      <w:color w:val="808080"/>
    </w:rPr>
  </w:style>
  <w:style w:type="paragraph" w:styleId="af3">
    <w:name w:val="header"/>
    <w:basedOn w:val="a"/>
    <w:link w:val="af4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87131C"/>
  </w:style>
  <w:style w:type="paragraph" w:styleId="af5">
    <w:name w:val="footer"/>
    <w:basedOn w:val="a"/>
    <w:link w:val="af6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87131C"/>
  </w:style>
  <w:style w:type="paragraph" w:customStyle="1" w:styleId="af7">
    <w:name w:val="Контактные данные получателя"/>
    <w:basedOn w:val="a"/>
    <w:uiPriority w:val="19"/>
    <w:rsid w:val="00B5788F"/>
    <w:pPr>
      <w:jc w:val="right"/>
    </w:pPr>
    <w:rPr>
      <w:color w:val="548DD4" w:themeColor="text2" w:themeTint="99"/>
    </w:rPr>
  </w:style>
  <w:style w:type="character" w:styleId="af8">
    <w:name w:val="Emphasis"/>
    <w:uiPriority w:val="20"/>
    <w:qFormat/>
    <w:rsid w:val="00745516"/>
    <w:rPr>
      <w:caps/>
      <w:color w:val="243F60" w:themeColor="accent1" w:themeShade="7F"/>
      <w:spacing w:val="5"/>
    </w:rPr>
  </w:style>
  <w:style w:type="paragraph" w:styleId="af9">
    <w:name w:val="Normal (Web)"/>
    <w:basedOn w:val="a"/>
    <w:uiPriority w:val="99"/>
    <w:semiHidden/>
    <w:unhideWhenUsed/>
    <w:rsid w:val="007B5BE6"/>
    <w:pPr>
      <w:spacing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-31">
    <w:name w:val="Grid Table 3 Accent 1"/>
    <w:basedOn w:val="a1"/>
    <w:uiPriority w:val="48"/>
    <w:rsid w:val="008D44E0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-71">
    <w:name w:val="Grid Table 7 Colorful Accent 1"/>
    <w:basedOn w:val="a1"/>
    <w:uiPriority w:val="52"/>
    <w:rsid w:val="005D4B2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character" w:styleId="afa">
    <w:name w:val="Strong"/>
    <w:uiPriority w:val="22"/>
    <w:qFormat/>
    <w:rsid w:val="00745516"/>
    <w:rPr>
      <w:b/>
      <w:bCs/>
    </w:rPr>
  </w:style>
  <w:style w:type="paragraph" w:styleId="afb">
    <w:name w:val="No Spacing"/>
    <w:uiPriority w:val="1"/>
    <w:qFormat/>
    <w:rsid w:val="00745516"/>
    <w:pPr>
      <w:spacing w:after="0" w:line="240" w:lineRule="auto"/>
    </w:pPr>
  </w:style>
  <w:style w:type="character" w:styleId="afc">
    <w:name w:val="Subtle Emphasis"/>
    <w:uiPriority w:val="19"/>
    <w:qFormat/>
    <w:rsid w:val="00745516"/>
    <w:rPr>
      <w:i/>
      <w:iCs/>
      <w:color w:val="243F60" w:themeColor="accent1" w:themeShade="7F"/>
    </w:rPr>
  </w:style>
  <w:style w:type="character" w:styleId="afd">
    <w:name w:val="Intense Emphasis"/>
    <w:uiPriority w:val="21"/>
    <w:qFormat/>
    <w:rsid w:val="00745516"/>
    <w:rPr>
      <w:b/>
      <w:bCs/>
      <w:caps/>
      <w:color w:val="243F60" w:themeColor="accent1" w:themeShade="7F"/>
      <w:spacing w:val="10"/>
    </w:rPr>
  </w:style>
  <w:style w:type="character" w:styleId="afe">
    <w:name w:val="Subtle Reference"/>
    <w:uiPriority w:val="31"/>
    <w:qFormat/>
    <w:rsid w:val="00745516"/>
    <w:rPr>
      <w:b/>
      <w:bCs/>
      <w:color w:val="4F81BD" w:themeColor="accent1"/>
    </w:rPr>
  </w:style>
  <w:style w:type="character" w:styleId="aff">
    <w:name w:val="Intense Reference"/>
    <w:uiPriority w:val="32"/>
    <w:qFormat/>
    <w:rsid w:val="00745516"/>
    <w:rPr>
      <w:b/>
      <w:bCs/>
      <w:i/>
      <w:iCs/>
      <w:caps/>
      <w:color w:val="4F81BD" w:themeColor="accent1"/>
    </w:rPr>
  </w:style>
  <w:style w:type="character" w:styleId="aff0">
    <w:name w:val="Book Title"/>
    <w:uiPriority w:val="33"/>
    <w:qFormat/>
    <w:rsid w:val="00745516"/>
    <w:rPr>
      <w:b/>
      <w:bCs/>
      <w:i/>
      <w:iCs/>
      <w:spacing w:val="0"/>
    </w:rPr>
  </w:style>
  <w:style w:type="paragraph" w:styleId="aff1">
    <w:name w:val="TOC Heading"/>
    <w:basedOn w:val="1"/>
    <w:next w:val="a"/>
    <w:uiPriority w:val="39"/>
    <w:semiHidden/>
    <w:unhideWhenUsed/>
    <w:qFormat/>
    <w:rsid w:val="0074551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19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9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54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2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4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56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5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83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1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78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8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0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52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1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637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diagramData" Target="diagrams/data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8.svg"/><Relationship Id="rId25" Type="http://schemas.openxmlformats.org/officeDocument/2006/relationships/image" Target="media/image11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20" Type="http://schemas.openxmlformats.org/officeDocument/2006/relationships/image" Target="media/image6.png"/><Relationship Id="rId29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hyperlink" Target="https://youtu.be/1f7au3koNGg" TargetMode="External"/><Relationship Id="rId5" Type="http://schemas.openxmlformats.org/officeDocument/2006/relationships/numbering" Target="numbering.xml"/><Relationship Id="rId23" Type="http://schemas.openxmlformats.org/officeDocument/2006/relationships/image" Target="media/image9.png"/><Relationship Id="rId15" Type="http://schemas.openxmlformats.org/officeDocument/2006/relationships/image" Target="media/image4.svg"/><Relationship Id="rId28" Type="http://schemas.openxmlformats.org/officeDocument/2006/relationships/diagramQuickStyle" Target="diagrams/quickStyle1.xm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svg"/><Relationship Id="rId31" Type="http://schemas.openxmlformats.org/officeDocument/2006/relationships/hyperlink" Target="https://uchitel.club/events/struktura-i-soderzanie-prakticeskix-rabot-po-geografii-v-8-klasse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13" Type="http://schemas.openxmlformats.org/officeDocument/2006/relationships/image" Target="media/image20.png"/><Relationship Id="rId3" Type="http://schemas.openxmlformats.org/officeDocument/2006/relationships/image" Target="media/image5.svg"/><Relationship Id="rId7" Type="http://schemas.openxmlformats.org/officeDocument/2006/relationships/image" Target="media/image9.svg"/><Relationship Id="rId12" Type="http://schemas.openxmlformats.org/officeDocument/2006/relationships/image" Target="media/image19.png"/><Relationship Id="rId1" Type="http://schemas.openxmlformats.org/officeDocument/2006/relationships/image" Target="media/image13.png"/><Relationship Id="rId6" Type="http://schemas.openxmlformats.org/officeDocument/2006/relationships/image" Target="media/image15.png"/><Relationship Id="rId11" Type="http://schemas.openxmlformats.org/officeDocument/2006/relationships/image" Target="media/image18.png"/><Relationship Id="rId5" Type="http://schemas.openxmlformats.org/officeDocument/2006/relationships/image" Target="media/image7.svg"/><Relationship Id="rId10" Type="http://schemas.openxmlformats.org/officeDocument/2006/relationships/image" Target="media/image17.png"/><Relationship Id="rId4" Type="http://schemas.openxmlformats.org/officeDocument/2006/relationships/image" Target="media/image14.png"/><Relationship Id="rId9" Type="http://schemas.openxmlformats.org/officeDocument/2006/relationships/image" Target="media/image11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egiKK\Desktop\&#1064;&#1072;&#1073;&#1083;&#1086;&#1085;&#1099;\tf01773057_win32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CFAEA3-2C91-4769-94EF-F2E4D386C003}" type="doc">
      <dgm:prSet loTypeId="urn:microsoft.com/office/officeart/2005/8/layout/vList2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22FB805-8EAB-4DD7-911C-D481A027E852}">
      <dgm:prSet phldrT="[Текст]"/>
      <dgm:spPr/>
      <dgm:t>
        <a:bodyPr/>
        <a:lstStyle/>
        <a:p>
          <a:pPr algn="r"/>
          <a:r>
            <a:rPr lang="ru-RU" b="1">
              <a:latin typeface="Franklin Gothic Medium Cond"/>
            </a:rPr>
            <a:t>Полезные ссылки</a:t>
          </a:r>
        </a:p>
      </dgm:t>
    </dgm:pt>
    <dgm:pt modelId="{D9A15F4D-70D4-4F7B-9A3B-7073A2052E74}" type="sibTrans" cxnId="{76F84046-0676-4991-9144-1B3E965A4971}">
      <dgm:prSet/>
      <dgm:spPr/>
      <dgm:t>
        <a:bodyPr/>
        <a:lstStyle/>
        <a:p>
          <a:endParaRPr lang="ru-RU"/>
        </a:p>
      </dgm:t>
    </dgm:pt>
    <dgm:pt modelId="{2253E457-EB61-46A9-896F-A63BE06ED80F}" type="parTrans" cxnId="{76F84046-0676-4991-9144-1B3E965A4971}">
      <dgm:prSet/>
      <dgm:spPr/>
      <dgm:t>
        <a:bodyPr/>
        <a:lstStyle/>
        <a:p>
          <a:endParaRPr lang="ru-RU"/>
        </a:p>
      </dgm:t>
    </dgm:pt>
    <dgm:pt modelId="{46F628C9-CF50-491C-9E0D-4321386CE184}" type="pres">
      <dgm:prSet presAssocID="{EFCFAEA3-2C91-4769-94EF-F2E4D386C003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58761FD-EAE5-403E-B0BA-F1190DD0F713}" type="pres">
      <dgm:prSet presAssocID="{222FB805-8EAB-4DD7-911C-D481A027E852}" presName="parentText" presStyleLbl="node1" presStyleIdx="0" presStyleCnt="1" custLinFactY="-168291" custLinFactNeighborX="-4728" custLinFactNeighborY="-2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6F84046-0676-4991-9144-1B3E965A4971}" srcId="{EFCFAEA3-2C91-4769-94EF-F2E4D386C003}" destId="{222FB805-8EAB-4DD7-911C-D481A027E852}" srcOrd="0" destOrd="0" parTransId="{2253E457-EB61-46A9-896F-A63BE06ED80F}" sibTransId="{D9A15F4D-70D4-4F7B-9A3B-7073A2052E74}"/>
    <dgm:cxn modelId="{73FCD6DD-6788-4C62-8240-941228392561}" type="presOf" srcId="{222FB805-8EAB-4DD7-911C-D481A027E852}" destId="{958761FD-EAE5-403E-B0BA-F1190DD0F713}" srcOrd="0" destOrd="0" presId="urn:microsoft.com/office/officeart/2005/8/layout/vList2"/>
    <dgm:cxn modelId="{888A3B6F-E781-4EF0-8113-95F71F42F751}" type="presOf" srcId="{EFCFAEA3-2C91-4769-94EF-F2E4D386C003}" destId="{46F628C9-CF50-491C-9E0D-4321386CE184}" srcOrd="0" destOrd="0" presId="urn:microsoft.com/office/officeart/2005/8/layout/vList2"/>
    <dgm:cxn modelId="{9D7A8A9E-5357-4F59-A3D1-4F3E5DD7B221}" type="presParOf" srcId="{46F628C9-CF50-491C-9E0D-4321386CE184}" destId="{958761FD-EAE5-403E-B0BA-F1190DD0F713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8761FD-EAE5-403E-B0BA-F1190DD0F713}">
      <dsp:nvSpPr>
        <dsp:cNvPr id="0" name=""/>
        <dsp:cNvSpPr/>
      </dsp:nvSpPr>
      <dsp:spPr>
        <a:xfrm>
          <a:off x="0" y="0"/>
          <a:ext cx="6648450" cy="59319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600" b="1" kern="1200">
              <a:latin typeface="Franklin Gothic Medium Cond"/>
            </a:rPr>
            <a:t>Полезные ссылки</a:t>
          </a:r>
        </a:p>
      </dsp:txBody>
      <dsp:txXfrm>
        <a:off x="28957" y="28957"/>
        <a:ext cx="6590536" cy="5352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jpeg"/></Relationships>
</file>

<file path=word/theme/theme1.xml><?xml version="1.0" encoding="utf-8"?>
<a:theme xmlns:a="http://schemas.openxmlformats.org/drawingml/2006/main" name="Executiv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AA264-7F59-4DD0-B3B8-4B2D07485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6A2459-BBD1-47C3-88A9-0525C815EF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CB7448-5C0F-4FCE-BB41-2251D6144D1E}">
  <ds:schemaRefs>
    <ds:schemaRef ds:uri="http://purl.org/dc/dcmitype/"/>
    <ds:schemaRef ds:uri="http://purl.org/dc/terms/"/>
    <ds:schemaRef ds:uri="71af3243-3dd4-4a8d-8c0d-dd76da1f02a5"/>
    <ds:schemaRef ds:uri="http://schemas.openxmlformats.org/package/2006/metadata/core-properties"/>
    <ds:schemaRef ds:uri="http://schemas.microsoft.com/office/2006/documentManagement/types"/>
    <ds:schemaRef ds:uri="16c05727-aa75-4e4a-9b5f-8a80a1165891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6F514EEF-CBA0-4C06-82A7-E4320F0AF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tf01773057_win32.dotx</Template>
  <TotalTime>0</TotalTime>
  <Pages>4</Pages>
  <Words>879</Words>
  <Characters>5013</Characters>
  <Application>Microsoft Office Word</Application>
  <DocSecurity>0</DocSecurity>
  <Lines>41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2021-04-26T10:35:00Z</dcterms:created>
  <dcterms:modified xsi:type="dcterms:W3CDTF">2021-04-26T15:19:00Z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