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451" w:type="pct"/>
        <w:tblInd w:w="-284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  <w:tblDescription w:val="Макетная таблица для ввода заголовка информационного бюллетеня, названия компании, даты, выпуска, тома и сведений"/>
      </w:tblPr>
      <w:tblGrid>
        <w:gridCol w:w="10939"/>
      </w:tblGrid>
      <w:tr w:rsidR="00B12B21" w:rsidTr="00B72995">
        <w:trPr>
          <w:trHeight w:val="5149"/>
        </w:trPr>
        <w:tc>
          <w:tcPr>
            <w:tcW w:w="10940" w:type="dxa"/>
          </w:tcPr>
          <w:p w:rsidR="00B12B21" w:rsidRDefault="007B5BE6" w:rsidP="0084757A">
            <w:pPr>
              <w:spacing w:before="600"/>
            </w:pPr>
            <w:r w:rsidRPr="0010491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575437B" wp14:editId="2EAAAC1D">
                      <wp:simplePos x="0" y="0"/>
                      <wp:positionH relativeFrom="column">
                        <wp:posOffset>721360</wp:posOffset>
                      </wp:positionH>
                      <wp:positionV relativeFrom="paragraph">
                        <wp:posOffset>263525</wp:posOffset>
                      </wp:positionV>
                      <wp:extent cx="3457575" cy="1219200"/>
                      <wp:effectExtent l="0" t="0" r="0" b="0"/>
                      <wp:wrapNone/>
                      <wp:docPr id="10" name="TextBox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7575" cy="12192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9D351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9D351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Комитет образования Гатчинского муниципального района</w:t>
                                  </w:r>
                                </w:p>
                                <w:p w:rsidR="006C12CD" w:rsidRPr="00B01981" w:rsidRDefault="006C12CD" w:rsidP="007B5BE6">
                                  <w:pPr>
                                    <w:pStyle w:val="af9"/>
                                    <w:kinsoku w:val="0"/>
                                    <w:overflowPunct w:val="0"/>
                                    <w:spacing w:before="0" w:beforeAutospacing="0" w:after="0" w:afterAutospacing="0"/>
                                    <w:rPr>
                                      <w:rFonts w:asciiTheme="majorHAnsi" w:hAnsiTheme="majorHAnsi"/>
                                      <w:b/>
                                      <w:color w:val="9D3511" w:themeColor="accent1" w:themeShade="BF"/>
                                      <w:sz w:val="18"/>
                                    </w:rPr>
                                  </w:pPr>
                                  <w:r w:rsidRPr="00B01981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9D351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>Муниципальная методическая служба Гатчинского</w:t>
                                  </w:r>
                                  <w:r w:rsidRPr="00B01981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9D3511" w:themeColor="accent1" w:themeShade="BF"/>
                                      <w:kern w:val="24"/>
                                      <w:sz w:val="28"/>
                                      <w:szCs w:val="40"/>
                                    </w:rPr>
                                    <w:t xml:space="preserve"> муниципального района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575437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36" o:spid="_x0000_s1026" type="#_x0000_t202" style="position:absolute;margin-left:56.8pt;margin-top:20.75pt;width:272.25pt;height:9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" filled="f" stroked="f">
                      <v:textbox>
                        <w:txbxContent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="Century Gothic" w:hAnsi="Century Gothic"/>
                                <w:b/>
                                <w:bCs/>
                                <w:color w:val="9D3511" w:themeColor="accent1" w:themeShade="BF"/>
                                <w:kern w:val="24"/>
                                <w:sz w:val="28"/>
                                <w:szCs w:val="40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9D3511" w:themeColor="accent1" w:themeShade="BF"/>
                                <w:kern w:val="24"/>
                                <w:sz w:val="28"/>
                                <w:szCs w:val="40"/>
                              </w:rPr>
                              <w:t>Комитет образования Гатчинского муниципального района</w:t>
                            </w:r>
                          </w:p>
                          <w:p w:rsidR="006C12CD" w:rsidRPr="00B01981" w:rsidRDefault="006C12CD" w:rsidP="007B5BE6">
                            <w:pPr>
                              <w:pStyle w:val="af9"/>
                              <w:kinsoku w:val="0"/>
                              <w:overflowPunct w:val="0"/>
                              <w:spacing w:before="0" w:beforeAutospacing="0" w:after="0" w:afterAutospacing="0"/>
                              <w:rPr>
                                <w:rFonts w:asciiTheme="majorHAnsi" w:hAnsiTheme="majorHAnsi"/>
                                <w:b/>
                                <w:color w:val="9D3511" w:themeColor="accent1" w:themeShade="BF"/>
                                <w:sz w:val="18"/>
                              </w:rPr>
                            </w:pPr>
                            <w:r w:rsidRPr="00B01981">
                              <w:rPr>
                                <w:rFonts w:ascii="Century Gothic" w:hAnsi="Century Gothic"/>
                                <w:b/>
                                <w:bCs/>
                                <w:color w:val="9D3511" w:themeColor="accent1" w:themeShade="BF"/>
                                <w:kern w:val="24"/>
                                <w:sz w:val="28"/>
                                <w:szCs w:val="40"/>
                              </w:rPr>
                              <w:t>Муниципальная методическая служба Гатчинского</w:t>
                            </w:r>
                            <w:r w:rsidRPr="00B01981">
                              <w:rPr>
                                <w:rFonts w:asciiTheme="majorHAnsi" w:hAnsiTheme="majorHAnsi"/>
                                <w:b/>
                                <w:bCs/>
                                <w:color w:val="9D3511" w:themeColor="accent1" w:themeShade="BF"/>
                                <w:kern w:val="24"/>
                                <w:sz w:val="28"/>
                                <w:szCs w:val="40"/>
                              </w:rPr>
                              <w:t xml:space="preserve"> муниципального района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04915">
              <w:rPr>
                <w:noProof/>
                <w:lang w:eastAsia="ru-RU"/>
              </w:rPr>
              <w:drawing>
                <wp:inline distT="0" distB="0" distL="0" distR="0" wp14:anchorId="3372490E" wp14:editId="4269718E">
                  <wp:extent cx="595313" cy="711200"/>
                  <wp:effectExtent l="0" t="0" r="0" b="0"/>
                  <wp:docPr id="1126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69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13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B5BE6" w:rsidRDefault="007B5BE6" w:rsidP="0084757A">
            <w:pPr>
              <w:spacing w:before="600"/>
            </w:pPr>
          </w:p>
          <w:p w:rsidR="00CA62C3" w:rsidRDefault="00CA62C3" w:rsidP="0084757A">
            <w:pPr>
              <w:spacing w:before="600"/>
            </w:pPr>
          </w:p>
          <w:p w:rsidR="007B5BE6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 xml:space="preserve">единый методический день </w:t>
            </w:r>
          </w:p>
          <w:p w:rsidR="00B12B21" w:rsidRPr="00745516" w:rsidRDefault="007B5BE6" w:rsidP="007B5BE6">
            <w:pPr>
              <w:pStyle w:val="a8"/>
              <w:rPr>
                <w:b/>
                <w:sz w:val="48"/>
              </w:rPr>
            </w:pPr>
            <w:r w:rsidRPr="00745516">
              <w:rPr>
                <w:b/>
                <w:sz w:val="48"/>
              </w:rPr>
              <w:t>«День образовательных Интенсивов»</w:t>
            </w:r>
          </w:p>
          <w:p w:rsidR="000F29B2" w:rsidRPr="00DD3137" w:rsidRDefault="0084757A" w:rsidP="007B5BE6"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7C0BF043" wp14:editId="3B93B593">
                      <wp:extent cx="3202923" cy="95540"/>
                      <wp:effectExtent l="0" t="0" r="0" b="0"/>
                      <wp:docPr id="14" name="Прямоугольник 14" descr="Линия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02923" cy="955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>
                                  <a:lumMod val="60000"/>
                                  <a:lumOff val="40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7DE3635" id="Прямоугольник 14" o:spid="_x0000_s1026" alt="Линия" style="width:252.2pt;height:7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" fillcolor="#a5a1a1 [1951]" stroked="f" strokeweight="2.25pt">
                      <w10:anchorlock/>
                    </v:rect>
                  </w:pict>
                </mc:Fallback>
              </mc:AlternateContent>
            </w:r>
          </w:p>
          <w:p w:rsidR="000F29B2" w:rsidRDefault="00080AA8" w:rsidP="00745516">
            <w:pPr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</w:pPr>
            <w:r w:rsidRPr="00B01981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 xml:space="preserve">Дата проведения: </w:t>
            </w:r>
            <w:r w:rsidR="00A768AE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>2</w:t>
            </w:r>
            <w:r w:rsidR="000638FC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>9</w:t>
            </w:r>
            <w:r w:rsidR="00610655" w:rsidRPr="00B01981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 xml:space="preserve"> </w:t>
            </w:r>
            <w:r w:rsidR="000638FC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>сентября</w:t>
            </w:r>
            <w:r w:rsidR="007B5BE6" w:rsidRPr="00B01981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 xml:space="preserve"> 2021 год</w:t>
            </w:r>
          </w:p>
          <w:p w:rsidR="00E9163F" w:rsidRPr="000F29B2" w:rsidRDefault="00E9163F" w:rsidP="003B7B9A">
            <w:pPr>
              <w:jc w:val="both"/>
            </w:pPr>
            <w:r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8"/>
                <w:lang w:eastAsia="en-US"/>
              </w:rPr>
              <w:t xml:space="preserve">Проблематика: </w:t>
            </w:r>
            <w:r w:rsidR="003B7B9A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>функциональная грамотность</w:t>
            </w:r>
            <w:r w:rsidRPr="00E9163F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 xml:space="preserve">, </w:t>
            </w:r>
            <w:r w:rsidR="00EF0A1D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>рабочие программы</w:t>
            </w:r>
            <w:r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>, п</w:t>
            </w:r>
            <w:r w:rsidRPr="00E9163F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>одготовка обучающихся к участию в независимых оценочных процедурах (ГИА, ВПР, PISA и т.п.)</w:t>
            </w:r>
            <w:r w:rsidR="006D6EA8">
              <w:rPr>
                <w:rFonts w:asciiTheme="majorHAnsi" w:eastAsiaTheme="majorEastAsia" w:hAnsiTheme="majorHAnsi" w:cstheme="majorBidi"/>
                <w:b/>
                <w:color w:val="9D3511" w:themeColor="accent1" w:themeShade="BF"/>
                <w:sz w:val="24"/>
                <w:lang w:eastAsia="en-US"/>
              </w:rPr>
              <w:t>, современные технологии обучения</w:t>
            </w:r>
          </w:p>
        </w:tc>
      </w:tr>
    </w:tbl>
    <w:p w:rsidR="008D44E0" w:rsidRDefault="008D44E0" w:rsidP="0084757A">
      <w:r>
        <w:rPr>
          <w:noProof/>
          <w:lang w:eastAsia="ru-RU"/>
        </w:rPr>
        <w:drawing>
          <wp:inline distT="0" distB="0" distL="0" distR="0" wp14:anchorId="735530CC" wp14:editId="263E0A7B">
            <wp:extent cx="6781800" cy="3549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2888" t="44233" r="30812" b="52275"/>
                    <a:stretch/>
                  </pic:blipFill>
                  <pic:spPr bwMode="auto">
                    <a:xfrm>
                      <a:off x="0" y="0"/>
                      <a:ext cx="6875068" cy="359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-71"/>
        <w:tblW w:w="10695" w:type="dxa"/>
        <w:tblInd w:w="-157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8852"/>
      </w:tblGrid>
      <w:tr w:rsidR="00D9286E" w:rsidTr="007206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843" w:type="dxa"/>
            <w:tcBorders>
              <w:top w:val="none" w:sz="0" w:space="0" w:color="auto"/>
              <w:left w:val="none" w:sz="0" w:space="0" w:color="auto"/>
              <w:bottom w:val="single" w:sz="12" w:space="0" w:color="EE8C69" w:themeColor="accent1" w:themeTint="99"/>
              <w:right w:val="none" w:sz="0" w:space="0" w:color="auto"/>
            </w:tcBorders>
          </w:tcPr>
          <w:p w:rsidR="00D9286E" w:rsidRPr="00B01981" w:rsidRDefault="00D9286E" w:rsidP="00D9286E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343232" w:themeColor="text2" w:themeShade="80"/>
                <w:sz w:val="28"/>
                <w:szCs w:val="24"/>
                <w:lang w:eastAsia="ru-RU"/>
              </w:rPr>
            </w:pPr>
            <w:r w:rsidRPr="00B01981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1</w:t>
            </w:r>
            <w:r w:rsidR="00E84210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3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val="en-US" w:eastAsia="ru-RU"/>
              </w:rPr>
              <w:t>.</w:t>
            </w:r>
            <w:r w:rsidR="00E84210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0 – 1</w:t>
            </w:r>
            <w:r w:rsidR="00E84210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7</w:t>
            </w:r>
            <w:r w:rsidRPr="00B01981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.</w:t>
            </w:r>
            <w:r w:rsidR="00E84210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  <w:r w:rsidR="00745516" w:rsidRPr="00B01981">
              <w:rPr>
                <w:rFonts w:ascii="Franklin Gothic Medium Cond" w:eastAsia="+mn-ea" w:hAnsi="Franklin Gothic Medium Cond" w:cs="+mn-cs"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</w:p>
          <w:p w:rsidR="00D9286E" w:rsidRDefault="00D9286E" w:rsidP="00D9286E"/>
        </w:tc>
        <w:tc>
          <w:tcPr>
            <w:tcW w:w="8852" w:type="dxa"/>
            <w:tcBorders>
              <w:top w:val="none" w:sz="0" w:space="0" w:color="auto"/>
              <w:left w:val="none" w:sz="0" w:space="0" w:color="auto"/>
              <w:bottom w:val="single" w:sz="12" w:space="0" w:color="D34817" w:themeColor="accent1"/>
              <w:right w:val="none" w:sz="0" w:space="0" w:color="auto"/>
            </w:tcBorders>
          </w:tcPr>
          <w:p w:rsidR="00E84210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  <w:t>Руководителям образовательных организаций</w:t>
            </w:r>
            <w:r w:rsidR="00E84210" w:rsidRPr="00E84210"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  <w:t xml:space="preserve"> </w:t>
            </w:r>
          </w:p>
          <w:p w:rsidR="00D9286E" w:rsidRPr="00E84210" w:rsidRDefault="00E84210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  <w:t>и заместителям по учебно-воспитательной работе</w:t>
            </w:r>
            <w:r w:rsidR="007206AC"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  <w:t xml:space="preserve"> ШНОР</w:t>
            </w:r>
          </w:p>
          <w:p w:rsidR="00E84210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E4A4A" w:themeColor="text2" w:themeShade="BF"/>
                <w:sz w:val="28"/>
                <w:szCs w:val="28"/>
                <w:lang w:eastAsia="ru-RU"/>
              </w:rPr>
            </w:pPr>
            <w:r w:rsidRPr="005E1563">
              <w:rPr>
                <w:rFonts w:ascii="Franklin Gothic Medium Cond" w:eastAsia="+mn-ea" w:hAnsi="Franklin Gothic Medium Cond" w:cs="+mn-cs"/>
                <w:b w:val="0"/>
                <w:color w:val="4E4A4A" w:themeColor="text2" w:themeShade="BF"/>
                <w:sz w:val="28"/>
                <w:szCs w:val="28"/>
                <w:lang w:eastAsia="ru-RU"/>
              </w:rPr>
              <w:t xml:space="preserve"> </w:t>
            </w:r>
          </w:p>
          <w:p w:rsidR="00D9286E" w:rsidRPr="005E1563" w:rsidRDefault="00E84210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E4A4A" w:themeColor="text2" w:themeShade="BF"/>
                <w:sz w:val="28"/>
                <w:szCs w:val="28"/>
                <w:lang w:eastAsia="ru-RU"/>
              </w:rPr>
            </w:pPr>
            <w:r w:rsidRPr="00E84210">
              <w:rPr>
                <w:rFonts w:ascii="Franklin Gothic Medium Cond" w:eastAsia="+mn-ea" w:hAnsi="Franklin Gothic Medium Cond" w:cs="+mn-cs"/>
                <w:b w:val="0"/>
                <w:color w:val="4E4A4A" w:themeColor="text2" w:themeShade="BF"/>
                <w:sz w:val="28"/>
                <w:szCs w:val="28"/>
                <w:lang w:eastAsia="ru-RU"/>
              </w:rPr>
              <w:t>Рефлексивно-методический практикум для представителей школьных проектных команд ШНОР и/или ШНСУ по итогам реализации школьных программ перехода школ в режим эффективного развития</w:t>
            </w:r>
          </w:p>
          <w:p w:rsidR="00D9286E" w:rsidRDefault="00D9286E" w:rsidP="00D9286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  <w:sz w:val="24"/>
              </w:rPr>
            </w:pPr>
          </w:p>
          <w:p w:rsidR="00E84210" w:rsidRPr="00E84210" w:rsidRDefault="00E84210" w:rsidP="00E84210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E84210">
              <w:rPr>
                <w:rFonts w:ascii="Franklin Gothic Medium Cond" w:hAnsi="Franklin Gothic Medium Cond"/>
                <w:b w:val="0"/>
                <w:sz w:val="28"/>
              </w:rPr>
              <w:t>Маркина Н.В., кандидат психологических наук, доцент,</w:t>
            </w:r>
          </w:p>
          <w:p w:rsidR="00D9286E" w:rsidRPr="00B01981" w:rsidRDefault="00E84210" w:rsidP="00E84210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 w:rsidRPr="00E84210">
              <w:rPr>
                <w:rFonts w:ascii="Franklin Gothic Medium Cond" w:hAnsi="Franklin Gothic Medium Cond"/>
                <w:b w:val="0"/>
                <w:sz w:val="28"/>
              </w:rPr>
              <w:t>ведущий научный сотрудник ЧИППКРО</w:t>
            </w:r>
          </w:p>
          <w:p w:rsidR="00E84210" w:rsidRDefault="00E84210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D9286E" w:rsidRPr="00827B29" w:rsidRDefault="00D9286E" w:rsidP="00827B29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B01981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995408">
              <w:t xml:space="preserve"> </w:t>
            </w:r>
            <w:r w:rsidR="00E84210" w:rsidRPr="00E84210">
              <w:rPr>
                <w:rFonts w:ascii="Franklin Gothic Medium Cond" w:hAnsi="Franklin Gothic Medium Cond"/>
                <w:b w:val="0"/>
                <w:sz w:val="24"/>
              </w:rPr>
              <w:t>https://us04web.zoom.us/j/4466804919?pwd=SmVHdGtidFVJUHIzSU5uU1dEQk9kUT09</w:t>
            </w:r>
          </w:p>
        </w:tc>
      </w:tr>
      <w:tr w:rsidR="007206AC" w:rsidTr="00720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EE8C69" w:themeColor="accent1" w:themeTint="99"/>
              <w:left w:val="single" w:sz="12" w:space="0" w:color="EE8C69" w:themeColor="accent1" w:themeTint="99"/>
              <w:bottom w:val="single" w:sz="12" w:space="0" w:color="EE8C69" w:themeColor="accent1" w:themeTint="99"/>
              <w:right w:val="single" w:sz="12" w:space="0" w:color="EE8C69" w:themeColor="accent1" w:themeTint="99"/>
            </w:tcBorders>
          </w:tcPr>
          <w:p w:rsidR="007206AC" w:rsidRPr="007206AC" w:rsidRDefault="007206AC" w:rsidP="007206AC">
            <w:pPr>
              <w:contextualSpacing/>
              <w:jc w:val="center"/>
              <w:rPr>
                <w:rFonts w:ascii="Times New Roman" w:eastAsia="Times New Roman" w:hAnsi="Times New Roman" w:cs="Times New Roman"/>
                <w:b/>
                <w:i w:val="0"/>
                <w:color w:val="343232" w:themeColor="text2" w:themeShade="80"/>
                <w:sz w:val="28"/>
                <w:szCs w:val="24"/>
                <w:lang w:eastAsia="ru-RU"/>
              </w:rPr>
            </w:pPr>
            <w:r w:rsidRPr="007206A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4</w:t>
            </w:r>
            <w:r w:rsidRPr="007206A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val="en-US" w:eastAsia="ru-RU"/>
              </w:rPr>
              <w:t>.</w:t>
            </w:r>
            <w:r w:rsidRPr="007206A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4</w:t>
            </w:r>
            <w:r w:rsidRPr="007206A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3</w:t>
            </w:r>
            <w:r w:rsidRPr="007206A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</w:p>
          <w:p w:rsidR="007206AC" w:rsidRPr="00B01981" w:rsidRDefault="007206AC" w:rsidP="007206AC">
            <w:pPr>
              <w:contextualSpacing/>
              <w:jc w:val="center"/>
              <w:rPr>
                <w:rFonts w:ascii="Franklin Gothic Medium Cond" w:eastAsia="+mn-ea" w:hAnsi="Franklin Gothic Medium Cond" w:cs="+mn-cs"/>
                <w:color w:val="343232" w:themeColor="text2" w:themeShade="80"/>
                <w:sz w:val="28"/>
                <w:szCs w:val="28"/>
                <w:lang w:eastAsia="ru-RU"/>
              </w:rPr>
            </w:pPr>
          </w:p>
        </w:tc>
        <w:tc>
          <w:tcPr>
            <w:tcW w:w="8852" w:type="dxa"/>
            <w:tcBorders>
              <w:left w:val="single" w:sz="12" w:space="0" w:color="EE8C69" w:themeColor="accent1" w:themeTint="99"/>
              <w:bottom w:val="single" w:sz="12" w:space="0" w:color="D34817" w:themeColor="accent1"/>
            </w:tcBorders>
            <w:shd w:val="clear" w:color="auto" w:fill="auto"/>
          </w:tcPr>
          <w:p w:rsidR="007206AC" w:rsidRPr="007206AC" w:rsidRDefault="007206AC" w:rsidP="007206A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28"/>
                <w:lang w:eastAsia="ru-RU"/>
              </w:rPr>
            </w:pPr>
            <w:r w:rsidRPr="007206AC"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28"/>
                <w:lang w:eastAsia="ru-RU"/>
              </w:rPr>
              <w:t xml:space="preserve">Руководителям образовательных организаций </w:t>
            </w:r>
          </w:p>
          <w:p w:rsidR="007206AC" w:rsidRPr="00E84210" w:rsidRDefault="007206AC" w:rsidP="007206A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  <w:r w:rsidRPr="007206AC"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28"/>
                <w:lang w:eastAsia="ru-RU"/>
              </w:rPr>
              <w:t>и заместителям по учебно-воспитательной работе</w:t>
            </w:r>
          </w:p>
          <w:p w:rsidR="007206AC" w:rsidRDefault="007206AC" w:rsidP="00D9286E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</w:p>
          <w:p w:rsidR="007206AC" w:rsidRDefault="007206AC" w:rsidP="00D9286E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  <w:t>Независимый мониторинг знаний Учи.ру как инструмент оценки уровня освоения школьной программы учеников</w:t>
            </w:r>
          </w:p>
          <w:p w:rsidR="000401D7" w:rsidRDefault="000401D7" w:rsidP="007206A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</w:p>
          <w:p w:rsidR="007206AC" w:rsidRDefault="007206AC" w:rsidP="007206A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Девяткина А</w:t>
            </w:r>
            <w:r w:rsidRPr="00E84210">
              <w:rPr>
                <w:rFonts w:ascii="Franklin Gothic Medium Cond" w:hAnsi="Franklin Gothic Medium Cond"/>
                <w:sz w:val="28"/>
              </w:rPr>
              <w:t>.</w:t>
            </w:r>
            <w:r>
              <w:rPr>
                <w:rFonts w:ascii="Franklin Gothic Medium Cond" w:hAnsi="Franklin Gothic Medium Cond"/>
                <w:sz w:val="28"/>
              </w:rPr>
              <w:t>К.</w:t>
            </w:r>
            <w:r w:rsidRPr="00E84210">
              <w:rPr>
                <w:rFonts w:ascii="Franklin Gothic Medium Cond" w:hAnsi="Franklin Gothic Medium Cond"/>
                <w:sz w:val="28"/>
              </w:rPr>
              <w:t xml:space="preserve">, </w:t>
            </w:r>
            <w:r w:rsidR="000401D7" w:rsidRPr="000401D7">
              <w:rPr>
                <w:rFonts w:ascii="Franklin Gothic Medium Cond" w:hAnsi="Franklin Gothic Medium Cond"/>
                <w:sz w:val="28"/>
              </w:rPr>
              <w:t>специалист направления регионального развития</w:t>
            </w:r>
            <w:r w:rsidR="000401D7">
              <w:rPr>
                <w:rFonts w:ascii="Franklin Gothic Medium Cond" w:hAnsi="Franklin Gothic Medium Cond"/>
                <w:sz w:val="28"/>
              </w:rPr>
              <w:t xml:space="preserve"> </w:t>
            </w:r>
            <w:r w:rsidR="000401D7" w:rsidRPr="000401D7">
              <w:rPr>
                <w:rFonts w:ascii="Franklin Gothic Medium Cond" w:hAnsi="Franklin Gothic Medium Cond"/>
                <w:sz w:val="28"/>
              </w:rPr>
              <w:t>платформы Учи.ру</w:t>
            </w:r>
          </w:p>
          <w:p w:rsidR="000401D7" w:rsidRDefault="000401D7" w:rsidP="007206AC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</w:p>
          <w:p w:rsidR="007206AC" w:rsidRPr="005E1563" w:rsidRDefault="007206AC" w:rsidP="00852BBD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30"/>
                <w:szCs w:val="28"/>
                <w:lang w:eastAsia="ru-RU"/>
              </w:rPr>
            </w:pPr>
            <w:r w:rsidRPr="00B01981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852BBD">
              <w:t xml:space="preserve"> </w:t>
            </w:r>
            <w:r w:rsidR="00852BBD" w:rsidRPr="00852BBD">
              <w:rPr>
                <w:rFonts w:ascii="Franklin Gothic Medium Cond" w:hAnsi="Franklin Gothic Medium Cond"/>
                <w:sz w:val="28"/>
              </w:rPr>
              <w:t>https://meet.google.com/tea-msdu-xtq</w:t>
            </w:r>
          </w:p>
        </w:tc>
      </w:tr>
      <w:tr w:rsidR="00B8147C" w:rsidTr="007206AC">
        <w:trPr>
          <w:trHeight w:val="31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EE8C69" w:themeColor="accent1" w:themeTint="99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</w:tcPr>
          <w:p w:rsidR="00B8147C" w:rsidRPr="00B8147C" w:rsidRDefault="00B8147C" w:rsidP="00B8147C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color w:val="343232" w:themeColor="text2" w:themeShade="80"/>
                <w:sz w:val="28"/>
                <w:szCs w:val="24"/>
                <w:lang w:eastAsia="ru-RU"/>
              </w:rPr>
            </w:pP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5</w:t>
            </w:r>
            <w:r w:rsidRPr="00DB14E0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6</w:t>
            </w: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.</w:t>
            </w:r>
            <w:r w:rsidR="00DF04A3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  <w:r w:rsidRPr="00B8147C">
              <w:rPr>
                <w:rFonts w:ascii="Franklin Gothic Medium Cond" w:eastAsia="+mn-ea" w:hAnsi="Franklin Gothic Medium Cond" w:cs="+mn-cs"/>
                <w:b/>
                <w:i w:val="0"/>
                <w:color w:val="343232" w:themeColor="text2" w:themeShade="80"/>
                <w:sz w:val="28"/>
                <w:szCs w:val="28"/>
                <w:lang w:eastAsia="ru-RU"/>
              </w:rPr>
              <w:t>0</w:t>
            </w:r>
          </w:p>
          <w:p w:rsidR="00B8147C" w:rsidRDefault="00B8147C" w:rsidP="00D9286E"/>
        </w:tc>
        <w:tc>
          <w:tcPr>
            <w:tcW w:w="8852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B8147C" w:rsidRPr="00A768AE" w:rsidRDefault="00B8147C" w:rsidP="00A768AE">
            <w:pPr>
              <w:spacing w:before="0" w:after="120"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30"/>
                <w:lang w:eastAsia="ru-RU"/>
              </w:rPr>
            </w:pPr>
            <w:r w:rsidRPr="00A768AE"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30"/>
                <w:lang w:eastAsia="ru-RU"/>
              </w:rPr>
              <w:t xml:space="preserve">Заместителям по </w:t>
            </w:r>
            <w:r w:rsidR="005C336B"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30"/>
                <w:lang w:eastAsia="ru-RU"/>
              </w:rPr>
              <w:t>в</w:t>
            </w:r>
            <w:r w:rsidRPr="00A768AE"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30"/>
                <w:szCs w:val="30"/>
                <w:lang w:eastAsia="ru-RU"/>
              </w:rPr>
              <w:t>оспитательной работе</w:t>
            </w:r>
          </w:p>
          <w:p w:rsidR="009E29DA" w:rsidRPr="009E29DA" w:rsidRDefault="009E29DA" w:rsidP="009E29DA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E4A4A" w:themeColor="text2" w:themeShade="BF"/>
                <w:sz w:val="28"/>
                <w:szCs w:val="28"/>
                <w:lang w:eastAsia="ru-RU"/>
              </w:rPr>
            </w:pPr>
            <w:r w:rsidRPr="009E29DA">
              <w:rPr>
                <w:rFonts w:ascii="Franklin Gothic Medium Cond" w:eastAsia="+mn-ea" w:hAnsi="Franklin Gothic Medium Cond" w:cs="+mn-cs"/>
                <w:color w:val="4E4A4A" w:themeColor="text2" w:themeShade="BF"/>
                <w:sz w:val="28"/>
                <w:szCs w:val="28"/>
                <w:lang w:eastAsia="ru-RU"/>
              </w:rPr>
              <w:t xml:space="preserve">Социально-экономическая игра – ученическое самоуправление </w:t>
            </w:r>
          </w:p>
          <w:p w:rsidR="009E29DA" w:rsidRPr="005E1563" w:rsidRDefault="009E29DA" w:rsidP="009E29DA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E4A4A" w:themeColor="text2" w:themeShade="BF"/>
                <w:sz w:val="28"/>
                <w:szCs w:val="28"/>
                <w:lang w:eastAsia="ru-RU"/>
              </w:rPr>
            </w:pPr>
            <w:r w:rsidRPr="009E29DA">
              <w:rPr>
                <w:rFonts w:ascii="Franklin Gothic Medium Cond" w:eastAsia="+mn-ea" w:hAnsi="Franklin Gothic Medium Cond" w:cs="+mn-cs"/>
                <w:color w:val="4E4A4A" w:themeColor="text2" w:themeShade="BF"/>
                <w:sz w:val="28"/>
                <w:szCs w:val="28"/>
                <w:lang w:eastAsia="ru-RU"/>
              </w:rPr>
              <w:t>«Президентская республика»</w:t>
            </w:r>
          </w:p>
          <w:p w:rsidR="009E29DA" w:rsidRDefault="00EF09AA" w:rsidP="00B814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 xml:space="preserve">Лазарева Елена Борисовна, заместитель руководителя по УВР </w:t>
            </w:r>
          </w:p>
          <w:p w:rsidR="00EF09AA" w:rsidRDefault="00EF09AA" w:rsidP="00B814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МБОУ «Кикеринская СОШ»</w:t>
            </w:r>
            <w:r w:rsidR="009E29DA">
              <w:rPr>
                <w:rFonts w:ascii="Franklin Gothic Medium Cond" w:hAnsi="Franklin Gothic Medium Cond"/>
                <w:sz w:val="28"/>
              </w:rPr>
              <w:t xml:space="preserve"> Волосовского района</w:t>
            </w:r>
          </w:p>
          <w:p w:rsidR="00EF09AA" w:rsidRDefault="00EF09AA" w:rsidP="00B8147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</w:p>
          <w:p w:rsidR="00B8147C" w:rsidRPr="00B8147C" w:rsidRDefault="00B8147C" w:rsidP="0018105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</w:rPr>
            </w:pPr>
            <w:r w:rsidRPr="00B8147C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181058">
              <w:t xml:space="preserve"> </w:t>
            </w:r>
            <w:r w:rsidR="00181058" w:rsidRPr="00181058">
              <w:rPr>
                <w:rFonts w:ascii="Franklin Gothic Medium Cond" w:hAnsi="Franklin Gothic Medium Cond"/>
                <w:sz w:val="28"/>
              </w:rPr>
              <w:t>https://meet.google.com/tzr-wftg-pwu</w:t>
            </w:r>
          </w:p>
        </w:tc>
      </w:tr>
    </w:tbl>
    <w:p w:rsidR="008D44E0" w:rsidRDefault="007206AC" w:rsidP="0084757A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60E4384F" wp14:editId="2E510C49">
            <wp:simplePos x="0" y="0"/>
            <wp:positionH relativeFrom="margin">
              <wp:posOffset>79375</wp:posOffset>
            </wp:positionH>
            <wp:positionV relativeFrom="paragraph">
              <wp:posOffset>-301625</wp:posOffset>
            </wp:positionV>
            <wp:extent cx="6791325" cy="118681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118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2647" w:rsidRDefault="000E22EC" w:rsidP="0084757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48A75D67" wp14:editId="57B722E4">
                <wp:simplePos x="0" y="0"/>
                <wp:positionH relativeFrom="page">
                  <wp:posOffset>-123269</wp:posOffset>
                </wp:positionH>
                <wp:positionV relativeFrom="paragraph">
                  <wp:posOffset>8937625</wp:posOffset>
                </wp:positionV>
                <wp:extent cx="1508760" cy="1470025"/>
                <wp:effectExtent l="0" t="0" r="0" b="0"/>
                <wp:wrapNone/>
                <wp:docPr id="26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8760" cy="1470025"/>
                          <a:chOff x="2137559" y="0"/>
                          <a:chExt cx="1951190" cy="1905000"/>
                        </a:xfrm>
                      </wpg:grpSpPr>
                      <pic:pic xmlns:pic="http://schemas.openxmlformats.org/drawingml/2006/picture">
                        <pic:nvPicPr>
                          <pic:cNvPr id="28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352CA4" id="Группа 28" o:spid="_x0000_s1026" alt="Шестиугольные фигуры" style="position:absolute;margin-left:-9.7pt;margin-top:703.75pt;width:118.8pt;height:115.75pt;z-index:251665408;mso-position-horizontal-relative:page;mso-width-relative:margin;mso-height-relative:margin" coordorigin="21375" coordsize="19511,190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20" o:spid="_x0000_s1027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">
                  <v:imagedata r:id="rId20" o:title="Шестиугольник 3"/>
                  <v:path arrowok="t"/>
                </v:shape>
                <v:shape id="Графический объект 21" o:spid="_x0000_s1028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">
                  <v:imagedata r:id="rId21" o:title="Шестиугольник 4"/>
                  <v:path arrowok="t"/>
                </v:shape>
                <w10:wrap anchorx="page"/>
              </v:group>
            </w:pict>
          </mc:Fallback>
        </mc:AlternateContent>
      </w:r>
    </w:p>
    <w:p w:rsidR="00B12647" w:rsidRDefault="000E22EC" w:rsidP="0084757A">
      <w:pPr>
        <w:rPr>
          <w:noProof/>
          <w:color w:val="9D3511" w:themeColor="accent1" w:themeShade="BF"/>
          <w:lang w:eastAsia="ru-RU"/>
        </w:rPr>
      </w:pPr>
      <w:r w:rsidRPr="00B01981">
        <w:rPr>
          <w:noProof/>
          <w:color w:val="9D3511" w:themeColor="accent1" w:themeShade="BF"/>
          <w:lang w:eastAsia="ru-RU"/>
        </w:rPr>
        <w:t xml:space="preserve"> </w:t>
      </w:r>
    </w:p>
    <w:tbl>
      <w:tblPr>
        <w:tblStyle w:val="-71"/>
        <w:tblpPr w:leftFromText="180" w:rightFromText="180" w:vertAnchor="text" w:horzAnchor="margin" w:tblpYSpec="top"/>
        <w:tblW w:w="10774" w:type="dxa"/>
        <w:tblBorders>
          <w:top w:val="single" w:sz="12" w:space="0" w:color="EE8C69" w:themeColor="accent1" w:themeTint="99"/>
          <w:left w:val="single" w:sz="12" w:space="0" w:color="EE8C69" w:themeColor="accent1" w:themeTint="99"/>
          <w:bottom w:val="single" w:sz="12" w:space="0" w:color="EE8C69" w:themeColor="accent1" w:themeTint="99"/>
          <w:right w:val="single" w:sz="12" w:space="0" w:color="EE8C69" w:themeColor="accent1" w:themeTint="99"/>
          <w:insideH w:val="single" w:sz="12" w:space="0" w:color="EE8C69" w:themeColor="accent1" w:themeTint="99"/>
          <w:insideV w:val="single" w:sz="12" w:space="0" w:color="EE8C69" w:themeColor="accent1" w:themeTint="99"/>
        </w:tblBorders>
        <w:tblLook w:val="04A0" w:firstRow="1" w:lastRow="0" w:firstColumn="1" w:lastColumn="0" w:noHBand="0" w:noVBand="1"/>
      </w:tblPr>
      <w:tblGrid>
        <w:gridCol w:w="2015"/>
        <w:gridCol w:w="8759"/>
      </w:tblGrid>
      <w:tr w:rsidR="006939D8" w:rsidRPr="00065CFC" w:rsidTr="00FF7B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5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EE8C69" w:themeColor="accent1" w:themeTint="99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6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0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7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</w:t>
            </w: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</w:p>
          <w:p w:rsidR="006939D8" w:rsidRPr="000E22EC" w:rsidRDefault="006939D8" w:rsidP="00445B7A">
            <w:pPr>
              <w:contextualSpacing/>
              <w:jc w:val="left"/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32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32"/>
                <w:szCs w:val="28"/>
                <w:lang w:eastAsia="ru-RU"/>
              </w:rPr>
              <w:t>Учителям русского языка и литературы</w:t>
            </w:r>
          </w:p>
          <w:p w:rsidR="006939D8" w:rsidRPr="000638FC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color w:val="6D6262" w:themeColor="accent5" w:themeShade="BF"/>
                <w:sz w:val="28"/>
                <w:szCs w:val="28"/>
                <w:lang w:eastAsia="ru-RU"/>
              </w:rPr>
              <w:t>Семинар</w:t>
            </w:r>
            <w:r w:rsidRPr="000638FC">
              <w:rPr>
                <w:rFonts w:ascii="Franklin Gothic Medium Cond" w:eastAsia="+mn-ea" w:hAnsi="Franklin Gothic Medium Cond" w:cs="+mn-cs"/>
                <w:b w:val="0"/>
                <w:color w:val="6D6262" w:themeColor="accent5" w:themeShade="BF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Franklin Gothic Medium Cond" w:eastAsia="+mn-ea" w:hAnsi="Franklin Gothic Medium Cond" w:cs="+mn-cs"/>
                <w:b w:val="0"/>
                <w:color w:val="6D6262" w:themeColor="accent5" w:themeShade="BF"/>
                <w:sz w:val="28"/>
                <w:szCs w:val="28"/>
                <w:lang w:eastAsia="ru-RU"/>
              </w:rPr>
              <w:t>Типичные ошибки в изложении и сочинении при написании ОГЭ»</w:t>
            </w:r>
          </w:p>
          <w:p w:rsidR="006939D8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Карельская Н.А.</w:t>
            </w: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,</w:t>
            </w:r>
            <w:r w:rsidRPr="00065CFC">
              <w:t xml:space="preserve"> </w:t>
            </w: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учитель русского языка и литературы </w:t>
            </w:r>
          </w:p>
          <w:p w:rsidR="006939D8" w:rsidRPr="00EE1361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МБОУ «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Гатчинский лицей №3 им.</w:t>
            </w:r>
            <w:r>
              <w:t xml:space="preserve"> </w:t>
            </w:r>
          </w:p>
          <w:p w:rsidR="006939D8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EE1361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Героя Советского Союза А.И.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</w:t>
            </w:r>
            <w:r w:rsidRPr="00EE1361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Перегудова</w:t>
            </w:r>
            <w:r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» </w:t>
            </w:r>
          </w:p>
          <w:p w:rsidR="006939D8" w:rsidRPr="00065CFC" w:rsidRDefault="006939D8" w:rsidP="00445B7A">
            <w:pPr>
              <w:ind w:left="-18"/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  </w:t>
            </w:r>
          </w:p>
          <w:p w:rsidR="006939D8" w:rsidRPr="00065CFC" w:rsidRDefault="006939D8" w:rsidP="00FF7BE5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</w:rPr>
            </w:pPr>
            <w:r w:rsidRPr="00065CFC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FF7BE5">
              <w:t xml:space="preserve"> </w:t>
            </w:r>
            <w:r w:rsidR="00FF7BE5" w:rsidRPr="00FF7BE5">
              <w:rPr>
                <w:rFonts w:ascii="Franklin Gothic Medium Cond" w:hAnsi="Franklin Gothic Medium Cond"/>
                <w:b w:val="0"/>
                <w:sz w:val="28"/>
              </w:rPr>
              <w:t>https://meet.google.com/bip-wegv-ibw</w:t>
            </w:r>
          </w:p>
        </w:tc>
      </w:tr>
      <w:tr w:rsidR="006939D8" w:rsidRPr="00415725" w:rsidTr="00445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EE8C69" w:themeColor="accent1" w:themeTint="99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3C621B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3C621B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5</w:t>
            </w:r>
            <w:r w:rsidRPr="003C621B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3</w:t>
            </w:r>
            <w:r w:rsidRPr="003C621B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6</w:t>
            </w:r>
            <w:r w:rsidRPr="003C621B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</w:t>
            </w:r>
          </w:p>
          <w:p w:rsidR="006939D8" w:rsidRDefault="006939D8" w:rsidP="00445B7A">
            <w:pPr>
              <w:contextualSpacing/>
              <w:jc w:val="left"/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</w:pPr>
            <w:r w:rsidRPr="00FE7C2E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  <w:t>Учителям</w:t>
            </w: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32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  <w:t>географии</w:t>
            </w:r>
          </w:p>
          <w:p w:rsidR="006939D8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Семинар «Проект примерной рабочей программы </w:t>
            </w:r>
          </w:p>
          <w:p w:rsidR="006939D8" w:rsidRPr="000638FC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основного общего образования предмета «География»: анализ и апробация»</w:t>
            </w:r>
          </w:p>
          <w:p w:rsidR="006939D8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Истомина Евгения Анатольевна, старший преподаватель кафедры </w:t>
            </w:r>
          </w:p>
          <w:p w:rsidR="006939D8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</w:pPr>
            <w:r w:rsidRPr="008E71AA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>естественно-научного, математического образования и ИКТ</w:t>
            </w:r>
            <w:r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</w:t>
            </w:r>
          </w:p>
          <w:p w:rsidR="006939D8" w:rsidRPr="00065CFC" w:rsidRDefault="006939D8" w:rsidP="00445B7A">
            <w:pPr>
              <w:ind w:left="-18"/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</w:pPr>
            <w:r w:rsidRPr="00065CFC">
              <w:rPr>
                <w:rFonts w:ascii="Franklin Gothic Medium Cond" w:eastAsia="+mn-ea" w:hAnsi="Franklin Gothic Medium Cond" w:cs="+mn-cs"/>
                <w:b/>
                <w:sz w:val="28"/>
                <w:szCs w:val="28"/>
                <w:lang w:eastAsia="ru-RU"/>
              </w:rPr>
              <w:t xml:space="preserve"> </w:t>
            </w:r>
          </w:p>
          <w:p w:rsidR="006939D8" w:rsidRPr="00415725" w:rsidRDefault="006939D8" w:rsidP="00FF7BE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6D6EA8">
              <w:rPr>
                <w:rFonts w:ascii="Franklin Gothic Medium Cond" w:hAnsi="Franklin Gothic Medium Cond"/>
                <w:sz w:val="28"/>
              </w:rPr>
              <w:t>Подключение по ссылке</w:t>
            </w:r>
            <w:r>
              <w:rPr>
                <w:rFonts w:ascii="Franklin Gothic Medium Cond" w:hAnsi="Franklin Gothic Medium Cond"/>
                <w:sz w:val="28"/>
              </w:rPr>
              <w:t>:</w:t>
            </w:r>
            <w:r w:rsidR="00FF7BE5">
              <w:t xml:space="preserve"> </w:t>
            </w:r>
            <w:r w:rsidR="00FF7BE5" w:rsidRPr="00FF7BE5">
              <w:rPr>
                <w:rFonts w:ascii="Franklin Gothic Medium Cond" w:hAnsi="Franklin Gothic Medium Cond"/>
                <w:sz w:val="28"/>
              </w:rPr>
              <w:t>https://meet.google.com/tvg-gbae-fja</w:t>
            </w:r>
            <w:r>
              <w:t xml:space="preserve"> </w:t>
            </w:r>
          </w:p>
        </w:tc>
      </w:tr>
      <w:tr w:rsidR="006939D8" w:rsidRPr="003E4175" w:rsidTr="00852BBD">
        <w:trPr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14.</w:t>
            </w:r>
            <w:r w:rsidR="003B7B9A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3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0 – 1</w:t>
            </w:r>
            <w:r w:rsidR="003B7B9A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5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.30</w:t>
            </w:r>
          </w:p>
          <w:p w:rsidR="006939D8" w:rsidRPr="00B12647" w:rsidRDefault="006939D8" w:rsidP="00445B7A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  <w:t>Учителям истории и обществознания</w:t>
            </w:r>
          </w:p>
          <w:p w:rsidR="006939D8" w:rsidRPr="000638FC" w:rsidRDefault="006939D8" w:rsidP="00445B7A">
            <w:pPr>
              <w:ind w:left="-18"/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Семинар «</w:t>
            </w:r>
            <w:r w:rsidR="003B7B9A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Проект обновления примерных программ </w:t>
            </w:r>
            <w:r w:rsidR="003B7B9A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по истории и обществознанию</w:t>
            </w:r>
            <w:r w:rsidR="003B7B9A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»</w:t>
            </w:r>
          </w:p>
          <w:p w:rsidR="006939D8" w:rsidRDefault="006939D8" w:rsidP="00445B7A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3B7B9A" w:rsidRPr="003B7B9A" w:rsidRDefault="003B7B9A" w:rsidP="003B7B9A">
            <w:pPr>
              <w:contextualSpacing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Cs/>
                <w:sz w:val="28"/>
              </w:rPr>
            </w:pPr>
            <w:r w:rsidRPr="003B7B9A">
              <w:rPr>
                <w:rFonts w:ascii="Franklin Gothic Medium Cond" w:hAnsi="Franklin Gothic Medium Cond"/>
                <w:bCs/>
                <w:sz w:val="28"/>
              </w:rPr>
              <w:t>Барыкина Инна Евгеньевна</w:t>
            </w:r>
            <w:r>
              <w:rPr>
                <w:rFonts w:ascii="Franklin Gothic Medium Cond" w:hAnsi="Franklin Gothic Medium Cond"/>
                <w:bCs/>
                <w:sz w:val="28"/>
              </w:rPr>
              <w:t>, з</w:t>
            </w:r>
            <w:r w:rsidRPr="003B7B9A">
              <w:rPr>
                <w:rFonts w:ascii="Franklin Gothic Medium Cond" w:hAnsi="Franklin Gothic Medium Cond"/>
                <w:bCs/>
                <w:sz w:val="28"/>
              </w:rPr>
              <w:t>аведующий кафедрой филологического и социально-гуманитарного образования</w:t>
            </w:r>
            <w:r>
              <w:rPr>
                <w:rFonts w:ascii="Franklin Gothic Medium Cond" w:hAnsi="Franklin Gothic Medium Cond"/>
                <w:bCs/>
                <w:sz w:val="28"/>
              </w:rPr>
              <w:t xml:space="preserve"> </w:t>
            </w:r>
            <w:r w:rsidRPr="00226902">
              <w:rPr>
                <w:rFonts w:ascii="Franklin Gothic Medium Cond" w:hAnsi="Franklin Gothic Medium Cond"/>
                <w:sz w:val="28"/>
              </w:rPr>
              <w:t>ГАОУ ДПО «ЛОИРО»</w:t>
            </w:r>
          </w:p>
          <w:p w:rsidR="006939D8" w:rsidRPr="003E4175" w:rsidRDefault="006939D8" w:rsidP="00350022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350022">
              <w:t xml:space="preserve"> </w:t>
            </w:r>
            <w:r w:rsidR="00350022" w:rsidRPr="00350022">
              <w:rPr>
                <w:rFonts w:ascii="Franklin Gothic Medium Cond" w:hAnsi="Franklin Gothic Medium Cond"/>
                <w:sz w:val="28"/>
              </w:rPr>
              <w:t>https://meet.google.com/qwc-njhf-oxw</w:t>
            </w:r>
            <w:r>
              <w:t xml:space="preserve"> </w:t>
            </w:r>
          </w:p>
        </w:tc>
      </w:tr>
      <w:tr w:rsidR="006939D8" w:rsidRPr="007206AC" w:rsidTr="00445B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9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445B7A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15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 – 1</w:t>
            </w:r>
            <w:r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5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.30</w:t>
            </w:r>
          </w:p>
          <w:p w:rsidR="006939D8" w:rsidRPr="000638FC" w:rsidRDefault="006939D8" w:rsidP="00445B7A">
            <w:pPr>
              <w:contextualSpacing/>
              <w:rPr>
                <w:rFonts w:ascii="Franklin Gothic Medium Cond" w:eastAsia="+mn-ea" w:hAnsi="Franklin Gothic Medium Cond" w:cs="+mn-cs"/>
                <w:b/>
                <w:color w:val="6D6262" w:themeColor="accent5" w:themeShade="BF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Default="006939D8" w:rsidP="00445B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  <w:t xml:space="preserve">Учителям предметникам </w:t>
            </w:r>
          </w:p>
          <w:p w:rsidR="006939D8" w:rsidRDefault="006939D8" w:rsidP="00445B7A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</w:pPr>
            <w:r w:rsidRPr="007206A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 xml:space="preserve">Семинар «Формирование функциональной грамотности и навыков </w:t>
            </w:r>
            <w:r w:rsidRPr="007206A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val="en-US" w:eastAsia="ru-RU"/>
              </w:rPr>
              <w:t>XXI</w:t>
            </w:r>
            <w:r w:rsidRPr="007206A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 xml:space="preserve"> века у обучающихся: опыт Учи.ру»</w:t>
            </w:r>
          </w:p>
          <w:p w:rsidR="006939D8" w:rsidRDefault="006939D8" w:rsidP="00445B7A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</w:p>
          <w:p w:rsidR="006939D8" w:rsidRDefault="006939D8" w:rsidP="00445B7A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Девяткина А</w:t>
            </w:r>
            <w:r w:rsidRPr="00E84210">
              <w:rPr>
                <w:rFonts w:ascii="Franklin Gothic Medium Cond" w:hAnsi="Franklin Gothic Medium Cond"/>
                <w:sz w:val="28"/>
              </w:rPr>
              <w:t>.</w:t>
            </w:r>
            <w:r>
              <w:rPr>
                <w:rFonts w:ascii="Franklin Gothic Medium Cond" w:hAnsi="Franklin Gothic Medium Cond"/>
                <w:sz w:val="28"/>
              </w:rPr>
              <w:t>К.</w:t>
            </w:r>
            <w:r w:rsidRPr="00E84210">
              <w:rPr>
                <w:rFonts w:ascii="Franklin Gothic Medium Cond" w:hAnsi="Franklin Gothic Medium Cond"/>
                <w:sz w:val="28"/>
              </w:rPr>
              <w:t xml:space="preserve">, </w:t>
            </w:r>
            <w:r w:rsidRPr="000401D7">
              <w:rPr>
                <w:rFonts w:ascii="Franklin Gothic Medium Cond" w:hAnsi="Franklin Gothic Medium Cond"/>
                <w:sz w:val="28"/>
              </w:rPr>
              <w:t>специалист направления регионального развития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 w:rsidRPr="000401D7">
              <w:rPr>
                <w:rFonts w:ascii="Franklin Gothic Medium Cond" w:hAnsi="Franklin Gothic Medium Cond"/>
                <w:sz w:val="28"/>
              </w:rPr>
              <w:t>платформы Учи.ру</w:t>
            </w:r>
          </w:p>
          <w:p w:rsidR="006939D8" w:rsidRDefault="006939D8" w:rsidP="00445B7A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b/>
                <w:sz w:val="28"/>
              </w:rPr>
            </w:pPr>
          </w:p>
          <w:p w:rsidR="006939D8" w:rsidRPr="007206AC" w:rsidRDefault="006939D8" w:rsidP="00561EDD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32"/>
                <w:szCs w:val="28"/>
                <w:lang w:eastAsia="ru-RU"/>
              </w:rPr>
            </w:pPr>
            <w:r w:rsidRPr="00B01981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561EDD">
              <w:t xml:space="preserve"> </w:t>
            </w:r>
            <w:r w:rsidR="00561EDD" w:rsidRPr="00561EDD">
              <w:rPr>
                <w:rFonts w:ascii="Franklin Gothic Medium Cond" w:hAnsi="Franklin Gothic Medium Cond"/>
                <w:sz w:val="28"/>
              </w:rPr>
              <w:t>https://meet.google.com/hpb-utsd-okk</w:t>
            </w:r>
          </w:p>
        </w:tc>
      </w:tr>
    </w:tbl>
    <w:p w:rsidR="006939D8" w:rsidRDefault="006939D8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0CA836ED" wp14:editId="2C4FD81F">
            <wp:simplePos x="0" y="0"/>
            <wp:positionH relativeFrom="page">
              <wp:posOffset>514985</wp:posOffset>
            </wp:positionH>
            <wp:positionV relativeFrom="paragraph">
              <wp:posOffset>3821430</wp:posOffset>
            </wp:positionV>
            <wp:extent cx="6994525" cy="192405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45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-71"/>
        <w:tblpPr w:leftFromText="180" w:rightFromText="180" w:vertAnchor="text" w:horzAnchor="margin" w:tblpYSpec="top"/>
        <w:tblW w:w="10774" w:type="dxa"/>
        <w:tblBorders>
          <w:top w:val="single" w:sz="12" w:space="0" w:color="EE8C69" w:themeColor="accent1" w:themeTint="99"/>
          <w:left w:val="single" w:sz="12" w:space="0" w:color="EE8C69" w:themeColor="accent1" w:themeTint="99"/>
          <w:bottom w:val="single" w:sz="12" w:space="0" w:color="EE8C69" w:themeColor="accent1" w:themeTint="99"/>
          <w:right w:val="single" w:sz="12" w:space="0" w:color="EE8C69" w:themeColor="accent1" w:themeTint="99"/>
          <w:insideH w:val="single" w:sz="12" w:space="0" w:color="EE8C69" w:themeColor="accent1" w:themeTint="99"/>
          <w:insideV w:val="single" w:sz="12" w:space="0" w:color="EE8C69" w:themeColor="accent1" w:themeTint="99"/>
        </w:tblBorders>
        <w:tblLook w:val="04A0" w:firstRow="1" w:lastRow="0" w:firstColumn="1" w:lastColumn="0" w:noHBand="0" w:noVBand="1"/>
      </w:tblPr>
      <w:tblGrid>
        <w:gridCol w:w="2015"/>
        <w:gridCol w:w="8759"/>
      </w:tblGrid>
      <w:tr w:rsidR="007206AC" w:rsidTr="00C76BB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3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1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7206AC" w:rsidRPr="00C263A1" w:rsidRDefault="000401D7" w:rsidP="000401D7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C263A1">
              <w:rPr>
                <w:rFonts w:ascii="Franklin Gothic Medium Cond" w:eastAsia="+mn-ea" w:hAnsi="Franklin Gothic Medium Cond" w:cs="+mn-cs"/>
                <w:i w:val="0"/>
                <w:color w:val="6D6262" w:themeColor="accent5" w:themeShade="BF"/>
                <w:sz w:val="28"/>
                <w:szCs w:val="28"/>
                <w:lang w:eastAsia="ru-RU"/>
              </w:rPr>
              <w:t>16.00 – 17.00</w:t>
            </w: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7206AC" w:rsidRDefault="007206AC" w:rsidP="00720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32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494142" w:themeColor="accent5" w:themeShade="80"/>
                <w:sz w:val="32"/>
                <w:szCs w:val="28"/>
                <w:lang w:eastAsia="ru-RU"/>
              </w:rPr>
              <w:t xml:space="preserve">Учителям предметникам </w:t>
            </w:r>
          </w:p>
          <w:p w:rsidR="007206AC" w:rsidRPr="006939D8" w:rsidRDefault="007206AC" w:rsidP="000401D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28"/>
                <w:szCs w:val="28"/>
                <w:lang w:eastAsia="ru-RU"/>
              </w:rPr>
            </w:pPr>
            <w:r w:rsidRPr="006939D8"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28"/>
                <w:szCs w:val="28"/>
                <w:lang w:eastAsia="ru-RU"/>
              </w:rPr>
              <w:t>Тьюторинг «</w:t>
            </w:r>
            <w:r w:rsidR="000401D7" w:rsidRPr="006939D8"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28"/>
                <w:szCs w:val="28"/>
                <w:lang w:eastAsia="ru-RU"/>
              </w:rPr>
              <w:t>Повышение навыков</w:t>
            </w:r>
            <w:r w:rsidR="000401D7" w:rsidRPr="006939D8"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28"/>
                <w:szCs w:val="28"/>
                <w:lang w:eastAsia="ru-RU"/>
              </w:rPr>
              <w:t xml:space="preserve"> использования медиа технологий в образовательном процессе</w:t>
            </w:r>
            <w:r w:rsidRPr="006939D8"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28"/>
                <w:szCs w:val="28"/>
                <w:lang w:eastAsia="ru-RU"/>
              </w:rPr>
              <w:t>»</w:t>
            </w:r>
          </w:p>
          <w:p w:rsidR="00D76409" w:rsidRPr="006939D8" w:rsidRDefault="00D76409" w:rsidP="00720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6939D8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Оконечников Павел</w:t>
            </w:r>
            <w:r w:rsidR="002C4908" w:rsidRPr="006939D8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 Валерьевич</w:t>
            </w:r>
            <w:r w:rsidRPr="006939D8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 xml:space="preserve">, </w:t>
            </w:r>
          </w:p>
          <w:p w:rsidR="002C4908" w:rsidRPr="006939D8" w:rsidRDefault="00D76409" w:rsidP="007206AC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</w:pPr>
            <w:r w:rsidRPr="006939D8">
              <w:rPr>
                <w:rFonts w:ascii="Franklin Gothic Medium Cond" w:eastAsia="+mn-ea" w:hAnsi="Franklin Gothic Medium Cond" w:cs="+mn-cs"/>
                <w:b w:val="0"/>
                <w:sz w:val="28"/>
                <w:szCs w:val="28"/>
                <w:lang w:eastAsia="ru-RU"/>
              </w:rPr>
              <w:t>специалист по работе с образовательными организациями</w:t>
            </w:r>
          </w:p>
          <w:p w:rsidR="007206AC" w:rsidRPr="007206AC" w:rsidRDefault="002C4908" w:rsidP="00C263A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494142" w:themeColor="accent5" w:themeShade="80"/>
                <w:sz w:val="32"/>
                <w:szCs w:val="28"/>
                <w:lang w:eastAsia="ru-RU"/>
              </w:rPr>
            </w:pPr>
            <w:r w:rsidRPr="006939D8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C263A1">
              <w:t xml:space="preserve"> </w:t>
            </w:r>
            <w:r w:rsidR="00C263A1" w:rsidRPr="00C263A1">
              <w:rPr>
                <w:rFonts w:ascii="Franklin Gothic Medium Cond" w:hAnsi="Franklin Gothic Medium Cond"/>
                <w:b w:val="0"/>
                <w:sz w:val="28"/>
              </w:rPr>
              <w:t>https://meet.google.com/xkc-jypp-hmg</w:t>
            </w:r>
            <w:r>
              <w:t xml:space="preserve"> </w:t>
            </w:r>
            <w:r w:rsidR="00D76409" w:rsidRPr="00D76409">
              <w:rPr>
                <w:rFonts w:ascii="Franklin Gothic Medium Cond" w:eastAsia="+mn-ea" w:hAnsi="Franklin Gothic Medium Cond" w:cs="+mn-cs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26902" w:rsidTr="007206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vMerge w:val="restart"/>
            <w:tcBorders>
              <w:top w:val="single" w:sz="12" w:space="0" w:color="D34817" w:themeColor="accent1"/>
              <w:left w:val="single" w:sz="12" w:space="0" w:color="D34817" w:themeColor="accent1"/>
              <w:right w:val="single" w:sz="12" w:space="0" w:color="D34817" w:themeColor="accent1"/>
            </w:tcBorders>
          </w:tcPr>
          <w:p w:rsidR="00226902" w:rsidRPr="000638FC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1</w:t>
            </w:r>
            <w:r w:rsidR="001F704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4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 – 1</w:t>
            </w:r>
            <w:r w:rsidR="001F704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5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</w:t>
            </w: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</w:p>
          <w:p w:rsidR="00226902" w:rsidRPr="000638FC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1</w:t>
            </w:r>
            <w:r w:rsidR="001F704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5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 – 1</w:t>
            </w:r>
            <w:r w:rsidR="001F704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6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6D6262" w:themeColor="accent5" w:themeShade="BF"/>
                <w:sz w:val="28"/>
                <w:szCs w:val="28"/>
                <w:lang w:eastAsia="ru-RU"/>
              </w:rPr>
              <w:t>.00</w:t>
            </w:r>
          </w:p>
          <w:p w:rsidR="00226902" w:rsidRDefault="00226902" w:rsidP="007206AC">
            <w:pPr>
              <w:contextualSpacing/>
              <w:jc w:val="left"/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226902" w:rsidRPr="000638FC" w:rsidRDefault="00226902" w:rsidP="00720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32"/>
                <w:szCs w:val="28"/>
                <w:lang w:eastAsia="ru-RU"/>
              </w:rPr>
              <w:t xml:space="preserve">Учителям начальных классов </w:t>
            </w:r>
          </w:p>
          <w:p w:rsidR="00226902" w:rsidRPr="00CC44C7" w:rsidRDefault="001F704C" w:rsidP="00720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Интенсив</w:t>
            </w:r>
            <w:r w:rsidR="00226902" w:rsidRPr="000638FC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 «</w:t>
            </w:r>
            <w:r w:rsidR="002578D7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Проект</w:t>
            </w:r>
            <w:r w:rsidR="00CC44C7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 обновления </w:t>
            </w:r>
            <w:r w:rsidR="002578D7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примерных</w:t>
            </w:r>
            <w:r w:rsidR="00CC44C7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 программ в начальной школе» </w:t>
            </w:r>
          </w:p>
          <w:p w:rsidR="001F704C" w:rsidRDefault="00CC44C7" w:rsidP="00720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Мостова</w:t>
            </w:r>
            <w:r w:rsidRPr="00226902">
              <w:rPr>
                <w:rFonts w:ascii="Franklin Gothic Medium Cond" w:hAnsi="Franklin Gothic Medium Cond"/>
                <w:sz w:val="28"/>
              </w:rPr>
              <w:t xml:space="preserve"> </w:t>
            </w:r>
            <w:r>
              <w:rPr>
                <w:rFonts w:ascii="Franklin Gothic Medium Cond" w:hAnsi="Franklin Gothic Medium Cond"/>
                <w:sz w:val="28"/>
              </w:rPr>
              <w:t>Ольга</w:t>
            </w:r>
            <w:r w:rsidRPr="00226902">
              <w:rPr>
                <w:rFonts w:ascii="Franklin Gothic Medium Cond" w:hAnsi="Franklin Gothic Medium Cond"/>
                <w:sz w:val="28"/>
              </w:rPr>
              <w:t xml:space="preserve"> Николаевна, </w:t>
            </w:r>
            <w:r>
              <w:rPr>
                <w:rFonts w:ascii="Franklin Gothic Medium Cond" w:hAnsi="Franklin Gothic Medium Cond"/>
                <w:sz w:val="28"/>
              </w:rPr>
              <w:t>заведующий</w:t>
            </w:r>
            <w:r w:rsidRPr="00226902">
              <w:rPr>
                <w:rFonts w:ascii="Franklin Gothic Medium Cond" w:hAnsi="Franklin Gothic Medium Cond"/>
                <w:sz w:val="28"/>
              </w:rPr>
              <w:t xml:space="preserve"> кафедры начального общего образования ГАОУ ДПО «ЛОИРО»</w:t>
            </w:r>
          </w:p>
          <w:p w:rsidR="00CC44C7" w:rsidRPr="00CC44C7" w:rsidRDefault="00226902" w:rsidP="00720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П</w:t>
            </w:r>
            <w:r w:rsidRPr="00B12647">
              <w:rPr>
                <w:rFonts w:ascii="Franklin Gothic Medium Cond" w:hAnsi="Franklin Gothic Medium Cond"/>
                <w:sz w:val="28"/>
              </w:rPr>
              <w:t>одключение по ссылке:</w:t>
            </w:r>
            <w:r w:rsidR="00CC44C7">
              <w:t xml:space="preserve"> </w:t>
            </w:r>
          </w:p>
          <w:p w:rsidR="00226902" w:rsidRPr="00FB3C09" w:rsidRDefault="00CC44C7" w:rsidP="007206AC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 w:rsidRPr="00CC44C7">
              <w:rPr>
                <w:rFonts w:ascii="Franklin Gothic Medium Cond" w:hAnsi="Franklin Gothic Medium Cond"/>
                <w:sz w:val="28"/>
              </w:rPr>
              <w:t>https://meet.google.com/owh-rxww-wmj</w:t>
            </w:r>
            <w:r w:rsidR="00226902" w:rsidRPr="00B12647">
              <w:rPr>
                <w:rFonts w:ascii="Franklin Gothic Medium Cond" w:hAnsi="Franklin Gothic Medium Cond"/>
                <w:sz w:val="28"/>
              </w:rPr>
              <w:t xml:space="preserve"> </w:t>
            </w:r>
            <w:r w:rsidR="00226902">
              <w:t xml:space="preserve"> </w:t>
            </w:r>
          </w:p>
        </w:tc>
      </w:tr>
      <w:tr w:rsidR="00226902" w:rsidTr="007206AC">
        <w:trPr>
          <w:trHeight w:val="17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15" w:type="dxa"/>
            <w:vMerge/>
            <w:tcBorders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</w:tcPr>
          <w:p w:rsidR="00226902" w:rsidRPr="00B12647" w:rsidRDefault="00226902" w:rsidP="007206AC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759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226902" w:rsidRDefault="00226902" w:rsidP="00720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Семинар «</w:t>
            </w:r>
            <w:r w:rsidRPr="00226902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Формирование и оценивание математической функциональной грамотности в 4 классе</w:t>
            </w:r>
            <w:r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>»</w:t>
            </w:r>
            <w:r w:rsidRPr="00226902">
              <w:rPr>
                <w:rFonts w:ascii="Franklin Gothic Medium Cond" w:eastAsia="+mn-ea" w:hAnsi="Franklin Gothic Medium Cond" w:cs="+mn-cs"/>
                <w:color w:val="6D6262" w:themeColor="accent5" w:themeShade="BF"/>
                <w:sz w:val="28"/>
                <w:szCs w:val="28"/>
                <w:lang w:eastAsia="ru-RU"/>
              </w:rPr>
              <w:t xml:space="preserve"> </w:t>
            </w:r>
          </w:p>
          <w:p w:rsidR="00226902" w:rsidRDefault="00226902" w:rsidP="00720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 w:rsidRPr="00226902">
              <w:rPr>
                <w:rFonts w:ascii="Franklin Gothic Medium Cond" w:hAnsi="Franklin Gothic Medium Cond"/>
                <w:sz w:val="28"/>
              </w:rPr>
              <w:t>Кочанова Анна Николаевна, старший преподаватель кафедры начального общего образования ГАОУ ДПО «ЛОИРО»</w:t>
            </w:r>
          </w:p>
          <w:p w:rsidR="00226902" w:rsidRPr="005C331E" w:rsidRDefault="00226902" w:rsidP="007206A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32"/>
                <w:szCs w:val="28"/>
                <w:lang w:eastAsia="ru-RU"/>
              </w:rPr>
            </w:pPr>
            <w:r>
              <w:rPr>
                <w:rFonts w:ascii="Franklin Gothic Medium Cond" w:hAnsi="Franklin Gothic Medium Cond"/>
                <w:sz w:val="28"/>
              </w:rPr>
              <w:t>П</w:t>
            </w:r>
            <w:r w:rsidRPr="00B12647">
              <w:rPr>
                <w:rFonts w:ascii="Franklin Gothic Medium Cond" w:hAnsi="Franklin Gothic Medium Cond"/>
                <w:sz w:val="28"/>
              </w:rPr>
              <w:t>одключение по ссылке: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 w:rsidRPr="00226902">
              <w:rPr>
                <w:rFonts w:ascii="Franklin Gothic Medium Cond" w:hAnsi="Franklin Gothic Medium Cond"/>
                <w:sz w:val="24"/>
              </w:rPr>
              <w:t xml:space="preserve">https://us02web.zoom.us/j/84608385505?pwd=VEFvbGlTQk5LTXBhamxFWFV4d2R2UT09 </w:t>
            </w:r>
            <w:r w:rsidRPr="00226902">
              <w:rPr>
                <w:sz w:val="18"/>
              </w:rPr>
              <w:t xml:space="preserve">  </w:t>
            </w:r>
          </w:p>
        </w:tc>
      </w:tr>
    </w:tbl>
    <w:p w:rsidR="00B12647" w:rsidRDefault="00B12647" w:rsidP="0084757A"/>
    <w:p w:rsidR="00CA62C3" w:rsidRDefault="00CA62C3" w:rsidP="0084757A"/>
    <w:tbl>
      <w:tblPr>
        <w:tblStyle w:val="-71"/>
        <w:tblpPr w:leftFromText="180" w:rightFromText="180" w:vertAnchor="page" w:horzAnchor="margin" w:tblpY="9517"/>
        <w:tblW w:w="10617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6939D8" w:rsidTr="006939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62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single" w:sz="12" w:space="0" w:color="D34817" w:themeColor="accent1"/>
              <w:right w:val="none" w:sz="0" w:space="0" w:color="auto"/>
            </w:tcBorders>
            <w:shd w:val="clear" w:color="auto" w:fill="auto"/>
          </w:tcPr>
          <w:p w:rsidR="006939D8" w:rsidRPr="00FE7C2E" w:rsidRDefault="006939D8" w:rsidP="006939D8">
            <w:pPr>
              <w:contextualSpacing/>
              <w:jc w:val="left"/>
              <w:rPr>
                <w:rFonts w:ascii="Franklin Gothic Medium Cond" w:eastAsia="+mn-ea" w:hAnsi="Franklin Gothic Medium Cond" w:cs="+mn-cs"/>
                <w:i w:val="0"/>
                <w:color w:val="1D184A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4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0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0 – 1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val="en-US" w:eastAsia="ru-RU"/>
              </w:rPr>
              <w:t>4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.</w:t>
            </w:r>
            <w:r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bottom w:val="single" w:sz="12" w:space="0" w:color="D34817" w:themeColor="accent1"/>
              <w:right w:val="none" w:sz="0" w:space="0" w:color="auto"/>
            </w:tcBorders>
            <w:shd w:val="clear" w:color="auto" w:fill="auto"/>
          </w:tcPr>
          <w:p w:rsidR="006939D8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Интерактив</w:t>
            </w: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туристско-краеведческой направленности</w:t>
            </w:r>
          </w:p>
          <w:p w:rsidR="006939D8" w:rsidRPr="000638FC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 xml:space="preserve">для обучающихся </w:t>
            </w:r>
            <w:r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начальной школы</w:t>
            </w:r>
          </w:p>
          <w:p w:rsidR="006939D8" w:rsidRPr="000638FC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«</w:t>
            </w:r>
            <w:r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Красота родного края</w:t>
            </w:r>
            <w:r w:rsidRPr="000638FC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»</w:t>
            </w:r>
          </w:p>
          <w:p w:rsidR="006939D8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Калалб Валентина Михайловна,</w:t>
            </w:r>
            <w:r w:rsidRPr="007037B9"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  <w:r w:rsidRPr="00FE7C2E">
              <w:rPr>
                <w:rFonts w:ascii="Franklin Gothic Medium Cond" w:hAnsi="Franklin Gothic Medium Cond"/>
                <w:b w:val="0"/>
                <w:sz w:val="28"/>
              </w:rPr>
              <w:t>педагог дополнительного образования МБОУ ДО «Районный центр детского творчества»</w:t>
            </w:r>
          </w:p>
          <w:p w:rsidR="006939D8" w:rsidRDefault="006939D8" w:rsidP="006939D8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</w:p>
          <w:p w:rsidR="006939D8" w:rsidRPr="007037B9" w:rsidRDefault="006939D8" w:rsidP="0049259E">
            <w:pPr>
              <w:contextualSpacing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 w:val="0"/>
                <w:color w:val="1D184A"/>
                <w:sz w:val="28"/>
                <w:szCs w:val="28"/>
                <w:lang w:eastAsia="ru-RU"/>
              </w:rPr>
            </w:pPr>
            <w:r w:rsidRPr="007037B9"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 w:rsidR="0049259E">
              <w:t xml:space="preserve"> </w:t>
            </w:r>
            <w:r w:rsidR="0049259E" w:rsidRPr="0049259E">
              <w:rPr>
                <w:rFonts w:ascii="Franklin Gothic Medium Cond" w:hAnsi="Franklin Gothic Medium Cond"/>
                <w:b w:val="0"/>
                <w:sz w:val="28"/>
              </w:rPr>
              <w:t>https://meet.google.com/sox-fdxk-kcs</w:t>
            </w:r>
            <w:r>
              <w:t xml:space="preserve">  </w:t>
            </w:r>
          </w:p>
        </w:tc>
      </w:tr>
      <w:tr w:rsidR="006939D8" w:rsidTr="006939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Pr="00FC5D45" w:rsidRDefault="006939D8" w:rsidP="006939D8">
            <w:pPr>
              <w:contextualSpacing/>
              <w:jc w:val="left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494142" w:themeColor="accent5" w:themeShade="80"/>
                <w:sz w:val="28"/>
                <w:szCs w:val="28"/>
                <w:lang w:eastAsia="ru-RU"/>
              </w:rPr>
              <w:t>14.00 – 15.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494142" w:themeColor="accent5" w:themeShade="80"/>
                <w:sz w:val="28"/>
                <w:szCs w:val="28"/>
                <w:lang w:val="en-US" w:eastAsia="ru-RU"/>
              </w:rPr>
              <w:t>0</w:t>
            </w: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494142" w:themeColor="accent5" w:themeShade="8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8632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  <w:right w:val="single" w:sz="12" w:space="0" w:color="D34817" w:themeColor="accent1"/>
            </w:tcBorders>
            <w:shd w:val="clear" w:color="auto" w:fill="auto"/>
          </w:tcPr>
          <w:p w:rsidR="006939D8" w:rsidRDefault="006939D8" w:rsidP="006939D8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 xml:space="preserve">Интерактив для обучающихся 5-9 классов </w:t>
            </w:r>
          </w:p>
          <w:p w:rsidR="006939D8" w:rsidRPr="000638FC" w:rsidRDefault="006939D8" w:rsidP="006939D8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«Погружение в мир цифры вместе с Учи.ру»</w:t>
            </w:r>
          </w:p>
          <w:p w:rsidR="006939D8" w:rsidRDefault="006939D8" w:rsidP="006939D8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  <w:p w:rsidR="006939D8" w:rsidRDefault="006939D8" w:rsidP="006939D8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Девяткина А</w:t>
            </w:r>
            <w:r w:rsidRPr="00E84210">
              <w:rPr>
                <w:rFonts w:ascii="Franklin Gothic Medium Cond" w:hAnsi="Franklin Gothic Medium Cond"/>
                <w:sz w:val="28"/>
              </w:rPr>
              <w:t>.</w:t>
            </w:r>
            <w:r>
              <w:rPr>
                <w:rFonts w:ascii="Franklin Gothic Medium Cond" w:hAnsi="Franklin Gothic Medium Cond"/>
                <w:sz w:val="28"/>
              </w:rPr>
              <w:t>К.</w:t>
            </w:r>
            <w:r w:rsidRPr="00E84210">
              <w:rPr>
                <w:rFonts w:ascii="Franklin Gothic Medium Cond" w:hAnsi="Franklin Gothic Medium Cond"/>
                <w:sz w:val="28"/>
              </w:rPr>
              <w:t xml:space="preserve">, </w:t>
            </w:r>
            <w:r w:rsidRPr="000401D7">
              <w:rPr>
                <w:rFonts w:ascii="Franklin Gothic Medium Cond" w:hAnsi="Franklin Gothic Medium Cond"/>
                <w:sz w:val="28"/>
              </w:rPr>
              <w:t>специалист направления регионального развития</w:t>
            </w:r>
            <w:r>
              <w:rPr>
                <w:rFonts w:ascii="Franklin Gothic Medium Cond" w:hAnsi="Franklin Gothic Medium Cond"/>
                <w:sz w:val="28"/>
              </w:rPr>
              <w:t xml:space="preserve"> </w:t>
            </w:r>
            <w:r w:rsidRPr="000401D7">
              <w:rPr>
                <w:rFonts w:ascii="Franklin Gothic Medium Cond" w:hAnsi="Franklin Gothic Medium Cond"/>
                <w:sz w:val="28"/>
              </w:rPr>
              <w:t>платформы Учи.ру</w:t>
            </w:r>
          </w:p>
          <w:p w:rsidR="006939D8" w:rsidRPr="003502FF" w:rsidRDefault="006939D8" w:rsidP="00BA3B05">
            <w:pPr>
              <w:contextualSpacing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1D184A"/>
                <w:sz w:val="28"/>
                <w:szCs w:val="28"/>
                <w:lang w:eastAsia="ru-RU"/>
              </w:rPr>
            </w:pPr>
            <w:r w:rsidRPr="007037B9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BA3B05">
              <w:t xml:space="preserve"> </w:t>
            </w:r>
            <w:r w:rsidR="00BA3B05" w:rsidRPr="00BA3B05">
              <w:rPr>
                <w:rFonts w:ascii="Franklin Gothic Medium Cond" w:hAnsi="Franklin Gothic Medium Cond"/>
                <w:sz w:val="28"/>
              </w:rPr>
              <w:t>https://meet.google.com/ndz-ybwm-sia</w:t>
            </w:r>
            <w:r>
              <w:t xml:space="preserve">  </w:t>
            </w:r>
          </w:p>
        </w:tc>
      </w:tr>
      <w:tr w:rsidR="006939D8" w:rsidTr="006939D8">
        <w:trPr>
          <w:trHeight w:val="19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tcBorders>
              <w:top w:val="single" w:sz="12" w:space="0" w:color="D34817" w:themeColor="accent1"/>
              <w:left w:val="single" w:sz="12" w:space="0" w:color="D34817" w:themeColor="accent1"/>
              <w:bottom w:val="single" w:sz="12" w:space="0" w:color="D34817" w:themeColor="accent1"/>
            </w:tcBorders>
            <w:shd w:val="clear" w:color="auto" w:fill="auto"/>
          </w:tcPr>
          <w:p w:rsidR="006939D8" w:rsidRPr="000638FC" w:rsidRDefault="006939D8" w:rsidP="006939D8">
            <w:pPr>
              <w:contextualSpacing/>
              <w:jc w:val="left"/>
              <w:rPr>
                <w:rFonts w:ascii="Times New Roman" w:eastAsia="Times New Roman" w:hAnsi="Times New Roman" w:cs="Times New Roman"/>
                <w:b/>
                <w:i w:val="0"/>
                <w:color w:val="494142" w:themeColor="accent5" w:themeShade="80"/>
                <w:sz w:val="28"/>
                <w:szCs w:val="24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i w:val="0"/>
                <w:color w:val="494142" w:themeColor="accent5" w:themeShade="80"/>
                <w:sz w:val="28"/>
                <w:szCs w:val="28"/>
                <w:lang w:eastAsia="ru-RU"/>
              </w:rPr>
              <w:t>15.00 – 16.00</w:t>
            </w:r>
          </w:p>
          <w:p w:rsidR="006939D8" w:rsidRPr="00AD794B" w:rsidRDefault="006939D8" w:rsidP="006939D8">
            <w:pPr>
              <w:contextualSpacing/>
              <w:rPr>
                <w:rFonts w:ascii="Franklin Gothic Medium Cond" w:eastAsia="+mn-ea" w:hAnsi="Franklin Gothic Medium Cond" w:cs="+mn-cs"/>
                <w:b/>
                <w:color w:val="1D184A"/>
                <w:sz w:val="28"/>
                <w:szCs w:val="28"/>
                <w:lang w:eastAsia="ru-RU"/>
              </w:rPr>
            </w:pPr>
          </w:p>
        </w:tc>
        <w:tc>
          <w:tcPr>
            <w:tcW w:w="8632" w:type="dxa"/>
            <w:shd w:val="clear" w:color="auto" w:fill="auto"/>
          </w:tcPr>
          <w:p w:rsidR="006939D8" w:rsidRPr="000638FC" w:rsidRDefault="006939D8" w:rsidP="006939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 xml:space="preserve">Тьюторинг для обучающихся </w:t>
            </w: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10-</w:t>
            </w: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1</w:t>
            </w: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 xml:space="preserve">1 класса по подготовке к ЕГЭ </w:t>
            </w:r>
          </w:p>
          <w:p w:rsidR="006939D8" w:rsidRPr="000638FC" w:rsidRDefault="006939D8" w:rsidP="006939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«</w:t>
            </w: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Типичные ошибки при написании сочинения</w:t>
            </w:r>
            <w:r w:rsidRPr="000638FC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 xml:space="preserve">» </w:t>
            </w:r>
          </w:p>
          <w:p w:rsidR="006939D8" w:rsidRDefault="006939D8" w:rsidP="006939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Кузнецова С.Г.</w:t>
            </w:r>
            <w:r w:rsidRPr="00AD794B">
              <w:rPr>
                <w:rFonts w:ascii="Franklin Gothic Medium Cond" w:hAnsi="Franklin Gothic Medium Cond"/>
                <w:sz w:val="28"/>
              </w:rPr>
              <w:t xml:space="preserve">, </w:t>
            </w:r>
            <w:r>
              <w:rPr>
                <w:rFonts w:ascii="Franklin Gothic Medium Cond" w:hAnsi="Franklin Gothic Medium Cond"/>
                <w:sz w:val="28"/>
              </w:rPr>
              <w:t xml:space="preserve">учитель русского языка и литературы </w:t>
            </w:r>
          </w:p>
          <w:p w:rsidR="006939D8" w:rsidRDefault="006939D8" w:rsidP="006939D8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sz w:val="28"/>
              </w:rPr>
            </w:pPr>
            <w:r>
              <w:rPr>
                <w:rFonts w:ascii="Franklin Gothic Medium Cond" w:hAnsi="Franklin Gothic Medium Cond"/>
                <w:sz w:val="28"/>
              </w:rPr>
              <w:t>МБОУ «Гатчинская СОШ №9»</w:t>
            </w:r>
          </w:p>
          <w:p w:rsidR="006939D8" w:rsidRPr="000C7CE3" w:rsidRDefault="006939D8" w:rsidP="00CB08EC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</w:rPr>
            </w:pPr>
            <w:r w:rsidRPr="000C7CE3">
              <w:rPr>
                <w:rFonts w:ascii="Franklin Gothic Medium Cond" w:hAnsi="Franklin Gothic Medium Cond"/>
                <w:sz w:val="28"/>
              </w:rPr>
              <w:t>Подключение по ссылке:</w:t>
            </w:r>
            <w:r w:rsidR="00CB08EC">
              <w:t xml:space="preserve"> </w:t>
            </w:r>
            <w:r w:rsidR="00CB08EC" w:rsidRPr="00CB08EC">
              <w:rPr>
                <w:rFonts w:ascii="Franklin Gothic Medium Cond" w:hAnsi="Franklin Gothic Medium Cond"/>
                <w:sz w:val="28"/>
              </w:rPr>
              <w:t>https://meet.google.com/xyn-ekcm-bkh</w:t>
            </w:r>
            <w:r>
              <w:t xml:space="preserve"> </w:t>
            </w:r>
          </w:p>
        </w:tc>
      </w:tr>
    </w:tbl>
    <w:p w:rsidR="008D44E0" w:rsidRDefault="008D44E0" w:rsidP="0084757A"/>
    <w:p w:rsidR="008D44E0" w:rsidRDefault="00B303FE" w:rsidP="0084757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159F000" wp14:editId="7258E9B1">
            <wp:simplePos x="0" y="0"/>
            <wp:positionH relativeFrom="margin">
              <wp:posOffset>76200</wp:posOffset>
            </wp:positionH>
            <wp:positionV relativeFrom="paragraph">
              <wp:posOffset>118745</wp:posOffset>
            </wp:positionV>
            <wp:extent cx="6705600" cy="569595"/>
            <wp:effectExtent l="0" t="0" r="0" b="190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5" t="49965" r="10903" b="44720"/>
                    <a:stretch/>
                  </pic:blipFill>
                  <pic:spPr bwMode="auto">
                    <a:xfrm>
                      <a:off x="0" y="0"/>
                      <a:ext cx="6705600" cy="569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12647" w:rsidRDefault="00B12647" w:rsidP="0084757A"/>
    <w:p w:rsidR="00B12647" w:rsidRDefault="00B12647" w:rsidP="0084757A"/>
    <w:tbl>
      <w:tblPr>
        <w:tblStyle w:val="af1"/>
        <w:tblpPr w:leftFromText="180" w:rightFromText="180" w:vertAnchor="text" w:horzAnchor="margin" w:tblpY="4158"/>
        <w:tblW w:w="10617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ook w:val="04A0" w:firstRow="1" w:lastRow="0" w:firstColumn="1" w:lastColumn="0" w:noHBand="0" w:noVBand="1"/>
      </w:tblPr>
      <w:tblGrid>
        <w:gridCol w:w="2537"/>
        <w:gridCol w:w="8080"/>
      </w:tblGrid>
      <w:tr w:rsidR="006939D8" w:rsidTr="00B303FE">
        <w:tc>
          <w:tcPr>
            <w:tcW w:w="2537" w:type="dxa"/>
            <w:vAlign w:val="center"/>
          </w:tcPr>
          <w:p w:rsidR="006939D8" w:rsidRPr="00582D24" w:rsidRDefault="006939D8" w:rsidP="00B303FE">
            <w:pPr>
              <w:jc w:val="center"/>
              <w:rPr>
                <w:color w:val="494142" w:themeColor="accent5" w:themeShade="80"/>
              </w:rPr>
            </w:pPr>
            <w:bookmarkStart w:id="0" w:name="_GoBack"/>
            <w:bookmarkEnd w:id="0"/>
            <w:r w:rsidRPr="00582D24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14.00</w:t>
            </w: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 xml:space="preserve"> – 15.30</w:t>
            </w:r>
          </w:p>
        </w:tc>
        <w:tc>
          <w:tcPr>
            <w:tcW w:w="8080" w:type="dxa"/>
          </w:tcPr>
          <w:p w:rsidR="006939D8" w:rsidRPr="00582D24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3E52E6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>Модели учебного сотрудничества в начальной школе. Как организовать адаптационный период первоклассника, чтобы он прошел успешно?</w:t>
            </w:r>
          </w:p>
          <w:p w:rsidR="006939D8" w:rsidRPr="00862AEB" w:rsidRDefault="006939D8" w:rsidP="00B303FE">
            <w:pPr>
              <w:jc w:val="right"/>
              <w:rPr>
                <w:rFonts w:ascii="Franklin Gothic Medium Cond" w:hAnsi="Franklin Gothic Medium Cond"/>
              </w:rPr>
            </w:pPr>
            <w:r w:rsidRPr="003E52E6"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  <w:t>https://events.webinar.ru/39793577/9003457</w:t>
            </w:r>
          </w:p>
        </w:tc>
      </w:tr>
      <w:tr w:rsidR="006939D8" w:rsidTr="00B303FE">
        <w:tc>
          <w:tcPr>
            <w:tcW w:w="2537" w:type="dxa"/>
            <w:vAlign w:val="center"/>
          </w:tcPr>
          <w:p w:rsidR="006939D8" w:rsidRPr="00582D24" w:rsidRDefault="006939D8" w:rsidP="00B303FE">
            <w:pPr>
              <w:jc w:val="center"/>
            </w:pPr>
            <w:r w:rsidRPr="00582D24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val="en-US" w:eastAsia="ru-RU"/>
              </w:rPr>
              <w:t>14.</w:t>
            </w:r>
            <w:r w:rsidRPr="00582D24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8080" w:type="dxa"/>
          </w:tcPr>
          <w:p w:rsidR="006939D8" w:rsidRPr="00582D24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582D24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>Урок английского языка по линии УМК Английский язык «Enjoy English» для 10 класса: вызовы и решения</w:t>
            </w:r>
          </w:p>
          <w:p w:rsidR="006939D8" w:rsidRPr="00582D24" w:rsidRDefault="006939D8" w:rsidP="00B303FE">
            <w:pPr>
              <w:jc w:val="right"/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</w:pPr>
            <w:r w:rsidRPr="00582D24"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  <w:t>https://uchitel.club/events/urok-angliiskogo-yazyka-po-umk-enjoy-english-dlya-10-klassa-vyzovy-i-reseniya/</w:t>
            </w:r>
          </w:p>
        </w:tc>
      </w:tr>
      <w:tr w:rsidR="006939D8" w:rsidTr="00B303FE">
        <w:tc>
          <w:tcPr>
            <w:tcW w:w="2537" w:type="dxa"/>
            <w:vAlign w:val="center"/>
          </w:tcPr>
          <w:p w:rsidR="006939D8" w:rsidRPr="00582D24" w:rsidRDefault="006939D8" w:rsidP="00B303FE">
            <w:pPr>
              <w:jc w:val="center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val="en-US" w:eastAsia="ru-RU"/>
              </w:rPr>
            </w:pPr>
            <w:r w:rsidRPr="00582D24"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val="en-US" w:eastAsia="ru-RU"/>
              </w:rPr>
              <w:t>15.00</w:t>
            </w:r>
          </w:p>
        </w:tc>
        <w:tc>
          <w:tcPr>
            <w:tcW w:w="8080" w:type="dxa"/>
          </w:tcPr>
          <w:p w:rsidR="006939D8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0736B1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 xml:space="preserve">Экономическая задача в профильном ЕГЭ по математике 2022 г. </w:t>
            </w:r>
          </w:p>
          <w:p w:rsidR="006939D8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0736B1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>(задача 15)</w:t>
            </w:r>
          </w:p>
          <w:p w:rsidR="006939D8" w:rsidRPr="00747716" w:rsidRDefault="006939D8" w:rsidP="00B303FE">
            <w:pPr>
              <w:jc w:val="right"/>
              <w:rPr>
                <w:rFonts w:ascii="Franklin Gothic Medium Cond" w:eastAsia="+mn-ea" w:hAnsi="Franklin Gothic Medium Cond" w:cs="+mn-cs"/>
                <w:bCs/>
                <w:color w:val="1D184A"/>
                <w:sz w:val="28"/>
                <w:szCs w:val="28"/>
                <w:lang w:eastAsia="ru-RU"/>
              </w:rPr>
            </w:pPr>
            <w:r w:rsidRPr="000736B1"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  <w:t>https://www.legionr.ru/webinars/matematika/200178/</w:t>
            </w:r>
          </w:p>
        </w:tc>
      </w:tr>
      <w:tr w:rsidR="006939D8" w:rsidTr="00B303FE">
        <w:tc>
          <w:tcPr>
            <w:tcW w:w="2537" w:type="dxa"/>
            <w:vAlign w:val="center"/>
          </w:tcPr>
          <w:p w:rsidR="006939D8" w:rsidRPr="003E52E6" w:rsidRDefault="006939D8" w:rsidP="00B303FE">
            <w:pPr>
              <w:jc w:val="center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16.00</w:t>
            </w:r>
          </w:p>
        </w:tc>
        <w:tc>
          <w:tcPr>
            <w:tcW w:w="8080" w:type="dxa"/>
          </w:tcPr>
          <w:p w:rsidR="006939D8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E84210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>Учимся писать изложения и сочинения в начальной школе</w:t>
            </w:r>
          </w:p>
          <w:p w:rsidR="006939D8" w:rsidRPr="000736B1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E84210"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  <w:t>https://webinar.spbappo.ru/#selfregistration:5e1e7dfc-cf28-402f-9f1d-e525b3ed5cdf</w:t>
            </w:r>
          </w:p>
        </w:tc>
      </w:tr>
      <w:tr w:rsidR="006939D8" w:rsidTr="00B303FE">
        <w:tc>
          <w:tcPr>
            <w:tcW w:w="2537" w:type="dxa"/>
            <w:vAlign w:val="center"/>
          </w:tcPr>
          <w:p w:rsidR="006939D8" w:rsidRPr="003E52E6" w:rsidRDefault="006939D8" w:rsidP="00B303FE">
            <w:pPr>
              <w:jc w:val="center"/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</w:pPr>
            <w:r>
              <w:rPr>
                <w:rFonts w:ascii="Franklin Gothic Medium Cond" w:eastAsia="+mn-ea" w:hAnsi="Franklin Gothic Medium Cond" w:cs="+mn-cs"/>
                <w:b/>
                <w:color w:val="494142" w:themeColor="accent5" w:themeShade="80"/>
                <w:sz w:val="28"/>
                <w:szCs w:val="28"/>
                <w:lang w:eastAsia="ru-RU"/>
              </w:rPr>
              <w:t>16.00 – 17.00</w:t>
            </w:r>
          </w:p>
        </w:tc>
        <w:tc>
          <w:tcPr>
            <w:tcW w:w="8080" w:type="dxa"/>
          </w:tcPr>
          <w:p w:rsidR="006939D8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3E52E6"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  <w:t>Цифровой инструментарий учителя технологии</w:t>
            </w:r>
          </w:p>
          <w:p w:rsidR="006939D8" w:rsidRPr="000736B1" w:rsidRDefault="006939D8" w:rsidP="00B303FE">
            <w:pPr>
              <w:jc w:val="right"/>
              <w:rPr>
                <w:rFonts w:ascii="Franklin Gothic Medium Cond" w:hAnsi="Franklin Gothic Medium Cond"/>
                <w:b/>
                <w:color w:val="494142" w:themeColor="accent5" w:themeShade="80"/>
                <w:sz w:val="28"/>
              </w:rPr>
            </w:pPr>
            <w:r w:rsidRPr="003E52E6">
              <w:rPr>
                <w:rFonts w:ascii="Franklin Gothic Medium Cond" w:hAnsi="Franklin Gothic Medium Cond"/>
                <w:color w:val="9D3511" w:themeColor="accent1" w:themeShade="BF"/>
                <w:sz w:val="28"/>
              </w:rPr>
              <w:t>https://events.webinar.ru/39793577/9003481</w:t>
            </w:r>
          </w:p>
        </w:tc>
      </w:tr>
    </w:tbl>
    <w:p w:rsidR="00B12647" w:rsidRDefault="00B12647" w:rsidP="0084757A"/>
    <w:p w:rsidR="00B12647" w:rsidRDefault="001C20BE" w:rsidP="0084757A"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355600</wp:posOffset>
            </wp:positionV>
            <wp:extent cx="6648450" cy="600075"/>
            <wp:effectExtent l="76200" t="57150" r="76200" b="104775"/>
            <wp:wrapTopAndBottom/>
            <wp:docPr id="18" name="Схема 1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anchor>
        </w:drawing>
      </w:r>
    </w:p>
    <w:tbl>
      <w:tblPr>
        <w:tblStyle w:val="-71"/>
        <w:tblpPr w:leftFromText="180" w:rightFromText="180" w:vertAnchor="page" w:horzAnchor="margin" w:tblpY="1816"/>
        <w:tblW w:w="10617" w:type="dxa"/>
        <w:tblBorders>
          <w:top w:val="single" w:sz="12" w:space="0" w:color="D34817" w:themeColor="accent1"/>
          <w:left w:val="single" w:sz="12" w:space="0" w:color="D34817" w:themeColor="accent1"/>
          <w:bottom w:val="single" w:sz="12" w:space="0" w:color="D34817" w:themeColor="accent1"/>
          <w:right w:val="single" w:sz="12" w:space="0" w:color="D34817" w:themeColor="accent1"/>
          <w:insideH w:val="single" w:sz="12" w:space="0" w:color="D34817" w:themeColor="accent1"/>
          <w:insideV w:val="single" w:sz="12" w:space="0" w:color="D34817" w:themeColor="accent1"/>
        </w:tblBorders>
        <w:tblLook w:val="04A0" w:firstRow="1" w:lastRow="0" w:firstColumn="1" w:lastColumn="0" w:noHBand="0" w:noVBand="1"/>
      </w:tblPr>
      <w:tblGrid>
        <w:gridCol w:w="1985"/>
        <w:gridCol w:w="8632"/>
      </w:tblGrid>
      <w:tr w:rsidR="00470133" w:rsidTr="005C336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:rsidR="00470133" w:rsidRPr="000638FC" w:rsidRDefault="00470133" w:rsidP="00470133">
            <w:pPr>
              <w:contextualSpacing/>
              <w:jc w:val="left"/>
              <w:rPr>
                <w:rFonts w:ascii="Times New Roman" w:eastAsia="Times New Roman" w:hAnsi="Times New Roman" w:cs="Times New Roman"/>
                <w:i w:val="0"/>
                <w:color w:val="494142" w:themeColor="accent5" w:themeShade="80"/>
                <w:sz w:val="28"/>
                <w:szCs w:val="24"/>
                <w:lang w:eastAsia="ru-RU"/>
              </w:rPr>
            </w:pP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1</w:t>
            </w:r>
            <w:r w:rsidR="005C336B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7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.00 – 1</w:t>
            </w:r>
            <w:r w:rsidR="005C336B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8</w:t>
            </w:r>
            <w:r w:rsidRPr="000638FC">
              <w:rPr>
                <w:rFonts w:ascii="Franklin Gothic Medium Cond" w:eastAsia="+mn-ea" w:hAnsi="Franklin Gothic Medium Cond" w:cs="+mn-cs"/>
                <w:i w:val="0"/>
                <w:color w:val="494142" w:themeColor="accent5" w:themeShade="80"/>
                <w:sz w:val="28"/>
                <w:szCs w:val="28"/>
                <w:lang w:eastAsia="ru-RU"/>
              </w:rPr>
              <w:t>.00</w:t>
            </w:r>
          </w:p>
          <w:p w:rsidR="00470133" w:rsidRPr="00260B05" w:rsidRDefault="00470133" w:rsidP="00470133">
            <w:pPr>
              <w:rPr>
                <w:i w:val="0"/>
              </w:rPr>
            </w:pPr>
          </w:p>
        </w:tc>
        <w:tc>
          <w:tcPr>
            <w:tcW w:w="8632" w:type="dxa"/>
            <w:tcBorders>
              <w:top w:val="none" w:sz="0" w:space="0" w:color="auto"/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5C336B" w:rsidRDefault="005C336B" w:rsidP="0047013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</w:pPr>
            <w:r w:rsidRPr="005C336B">
              <w:rPr>
                <w:rFonts w:ascii="Franklin Gothic Medium Cond" w:eastAsia="+mn-ea" w:hAnsi="Franklin Gothic Medium Cond" w:cs="+mn-cs"/>
                <w:color w:val="494142" w:themeColor="accent5" w:themeShade="80"/>
                <w:sz w:val="28"/>
                <w:szCs w:val="28"/>
                <w:lang w:eastAsia="ru-RU"/>
              </w:rPr>
              <w:t>Родителям о социально-психологическом тестировании</w:t>
            </w:r>
          </w:p>
          <w:p w:rsidR="00470133" w:rsidRDefault="00470133" w:rsidP="005C336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Franklin Gothic Medium Cond" w:hAnsi="Franklin Gothic Medium Cond"/>
                <w:b w:val="0"/>
                <w:sz w:val="28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Трошагин М.И.,</w:t>
            </w:r>
            <w:r>
              <w:t xml:space="preserve"> </w:t>
            </w:r>
            <w:r w:rsidR="005C336B">
              <w:rPr>
                <w:rFonts w:ascii="Franklin Gothic Medium Cond" w:hAnsi="Franklin Gothic Medium Cond"/>
                <w:b w:val="0"/>
                <w:sz w:val="28"/>
              </w:rPr>
              <w:t xml:space="preserve">педагог-психолог </w:t>
            </w:r>
            <w:r w:rsidRPr="00A15CC0">
              <w:rPr>
                <w:rFonts w:ascii="Franklin Gothic Medium Cond" w:hAnsi="Franklin Gothic Medium Cond"/>
                <w:b w:val="0"/>
                <w:sz w:val="28"/>
              </w:rPr>
              <w:t>ЦППМСС</w:t>
            </w:r>
            <w:r>
              <w:rPr>
                <w:rFonts w:ascii="Franklin Gothic Medium Cond" w:hAnsi="Franklin Gothic Medium Cond"/>
                <w:b w:val="0"/>
                <w:sz w:val="28"/>
              </w:rPr>
              <w:t xml:space="preserve"> </w:t>
            </w:r>
          </w:p>
          <w:p w:rsidR="00470133" w:rsidRPr="00064731" w:rsidRDefault="00470133" w:rsidP="0047013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 w:val="0"/>
              </w:rPr>
            </w:pPr>
            <w:r>
              <w:rPr>
                <w:rFonts w:ascii="Franklin Gothic Medium Cond" w:hAnsi="Franklin Gothic Medium Cond"/>
                <w:b w:val="0"/>
                <w:sz w:val="28"/>
              </w:rPr>
              <w:t>Подключение по ссылке:</w:t>
            </w:r>
            <w:r>
              <w:t xml:space="preserve">  </w:t>
            </w:r>
            <w:r w:rsidR="005C336B">
              <w:t xml:space="preserve"> </w:t>
            </w:r>
            <w:r w:rsidR="005C336B" w:rsidRPr="005C336B">
              <w:rPr>
                <w:rFonts w:ascii="Franklin Gothic Medium Cond" w:hAnsi="Franklin Gothic Medium Cond"/>
                <w:b w:val="0"/>
                <w:sz w:val="24"/>
              </w:rPr>
              <w:t>https://us02web.zoom.us/j/84366014378?pwd=aUFtQVdpc1VOZ2UweThGS0xyd3d3UT09</w:t>
            </w:r>
          </w:p>
        </w:tc>
      </w:tr>
    </w:tbl>
    <w:p w:rsidR="00260B05" w:rsidRPr="005C336B" w:rsidRDefault="006939D8" w:rsidP="00891178">
      <w:pPr>
        <w:rPr>
          <w:lang w:eastAsia="en-US"/>
        </w:rPr>
      </w:pPr>
      <w:r w:rsidRPr="00B01981">
        <w:rPr>
          <w:noProof/>
          <w:color w:val="9D3511" w:themeColor="accent1" w:themeShade="BF"/>
          <w:lang w:eastAsia="ru-RU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02B2B31B" wp14:editId="1C8DD233">
                <wp:simplePos x="0" y="0"/>
                <wp:positionH relativeFrom="column">
                  <wp:posOffset>-971550</wp:posOffset>
                </wp:positionH>
                <wp:positionV relativeFrom="paragraph">
                  <wp:posOffset>5636260</wp:posOffset>
                </wp:positionV>
                <wp:extent cx="3162300" cy="2553335"/>
                <wp:effectExtent l="0" t="0" r="0" b="0"/>
                <wp:wrapNone/>
                <wp:docPr id="9" name="Группа 28" descr="Шестиугольные фигуры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62300" cy="2553335"/>
                          <a:chOff x="0" y="0"/>
                          <a:chExt cx="4088749" cy="3393580"/>
                        </a:xfrm>
                      </wpg:grpSpPr>
                      <pic:pic xmlns:pic="http://schemas.openxmlformats.org/drawingml/2006/picture">
                        <pic:nvPicPr>
                          <pic:cNvPr id="11" name="Графический объект 19" descr="Шестиугольник 2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005"/>
                            <a:ext cx="2771774" cy="3203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Графический объект 20" descr="Шестиугольник 3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37559" y="0"/>
                            <a:ext cx="1647825" cy="1905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Графический объект 21" descr="Шестиугольник 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svg="http://schemas.microsoft.com/office/drawing/2016/SVG/main" xmlns:arto="http://schemas.microsoft.com/office/word/2006/arto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05694" y="59377"/>
                            <a:ext cx="1583055" cy="18326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0604DC" id="Группа 28" o:spid="_x0000_s1026" alt="Шестиугольные фигуры" style="position:absolute;margin-left:-76.5pt;margin-top:443.8pt;width:249pt;height:201.05pt;z-index:251660288;mso-width-relative:margin;mso-height-relative:margin" coordsize="40887,33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Графический объект 19" o:spid="_x0000_s1027" type="#_x0000_t75" alt="Шестиугольник 2" style="position:absolute;top:1900;width:27717;height:32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">
                  <v:imagedata r:id="rId30" o:title="Шестиугольник 2"/>
                  <v:path arrowok="t"/>
                </v:shape>
                <v:shape id="Графический объект 20" o:spid="_x0000_s1028" type="#_x0000_t75" alt="Шестиугольник 3" style="position:absolute;left:21375;width:16478;height:19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">
                  <v:imagedata r:id="rId31" o:title="Шестиугольник 3"/>
                  <v:path arrowok="t"/>
                </v:shape>
                <v:shape id="Графический объект 21" o:spid="_x0000_s1029" type="#_x0000_t75" alt="Шестиугольник 4" style="position:absolute;left:25056;top:593;width:15831;height:18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">
                  <v:imagedata r:id="rId32" o:title="Шестиугольник 4"/>
                  <v:path arrowok="t"/>
                </v:shape>
              </v:group>
            </w:pict>
          </mc:Fallback>
        </mc:AlternateContent>
      </w:r>
    </w:p>
    <w:sectPr w:rsidR="00260B05" w:rsidRPr="005C336B" w:rsidSect="007B5BE6">
      <w:headerReference w:type="default" r:id="rId33"/>
      <w:headerReference w:type="first" r:id="rId34"/>
      <w:type w:val="continuous"/>
      <w:pgSz w:w="11906" w:h="16838" w:code="9"/>
      <w:pgMar w:top="0" w:right="936" w:bottom="288" w:left="936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804" w:rsidRDefault="00115804" w:rsidP="0087131C">
      <w:pPr>
        <w:spacing w:after="0" w:line="240" w:lineRule="auto"/>
      </w:pPr>
      <w:r>
        <w:separator/>
      </w:r>
    </w:p>
  </w:endnote>
  <w:endnote w:type="continuationSeparator" w:id="0">
    <w:p w:rsidR="00115804" w:rsidRDefault="00115804" w:rsidP="00871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HYGothic-Medium">
    <w:altName w:val="Malgun Gothic"/>
    <w:panose1 w:val="00000000000000000000"/>
    <w:charset w:val="81"/>
    <w:family w:val="roman"/>
    <w:notTrueType/>
    <w:pitch w:val="default"/>
  </w:font>
  <w:font w:name="Franklin Gothic Medium Cond">
    <w:altName w:val="Arial Narrow"/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804" w:rsidRDefault="00115804" w:rsidP="0087131C">
      <w:pPr>
        <w:spacing w:after="0" w:line="240" w:lineRule="auto"/>
      </w:pPr>
      <w:r>
        <w:separator/>
      </w:r>
    </w:p>
  </w:footnote>
  <w:footnote w:type="continuationSeparator" w:id="0">
    <w:p w:rsidR="00115804" w:rsidRDefault="00115804" w:rsidP="008713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76B54D90" wp14:editId="7881D341">
          <wp:simplePos x="0" y="0"/>
          <wp:positionH relativeFrom="page">
            <wp:posOffset>4563110</wp:posOffset>
          </wp:positionH>
          <wp:positionV relativeFrom="page">
            <wp:posOffset>0</wp:posOffset>
          </wp:positionV>
          <wp:extent cx="3648456" cy="3282696"/>
          <wp:effectExtent l="0" t="0" r="0" b="0"/>
          <wp:wrapNone/>
          <wp:docPr id="7" name="Рисунок 46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arto="http://schemas.microsoft.com/office/word/2006/arto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 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48456" cy="328269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2CD" w:rsidRDefault="006C12CD">
    <w:pPr>
      <w:pStyle w:val="af3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BABD6E4" wp14:editId="27924C2A">
              <wp:simplePos x="0" y="0"/>
              <wp:positionH relativeFrom="page">
                <wp:posOffset>4498975</wp:posOffset>
              </wp:positionH>
              <wp:positionV relativeFrom="page">
                <wp:posOffset>-1664335</wp:posOffset>
              </wp:positionV>
              <wp:extent cx="4370832" cy="4782312"/>
              <wp:effectExtent l="0" t="0" r="0" b="0"/>
              <wp:wrapNone/>
              <wp:docPr id="1" name="Группа 1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dec="http://schemas.microsoft.com/office/drawing/2017/decorative" xmlns:arto="http://schemas.microsoft.com/office/word/2006/arto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70832" cy="4782312"/>
                        <a:chOff x="0" y="308758"/>
                        <a:chExt cx="2233452" cy="2444203"/>
                      </a:xfrm>
                    </wpg:grpSpPr>
                    <pic:pic xmlns:pic="http://schemas.openxmlformats.org/drawingml/2006/picture">
                      <pic:nvPicPr>
                        <pic:cNvPr id="2" name="Графический элемент 2" descr="Фиолет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27512" y="308758"/>
                          <a:ext cx="1805940" cy="209042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Графический объект 3" descr="Шестиугольник с сини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66255" y="855023"/>
                          <a:ext cx="1417320" cy="16383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Графический объект 4" descr="Розовый шестиугольник"/>
                        <pic:cNvPicPr>
                          <a:picLocks noChangeAspect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460664"/>
                          <a:ext cx="809625" cy="9372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Графический элемент 6" descr="Шестиугольник с оранжевыми границами"/>
                        <pic:cNvPicPr>
                          <a:picLocks noChangeAspect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arto="http://schemas.microsoft.com/office/word/2006/arto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169991" y="1778871"/>
                          <a:ext cx="842645" cy="97409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A2836" id="Группа 1" o:spid="_x0000_s1026" style="position:absolute;margin-left:354.25pt;margin-top:-131.05pt;width:344.15pt;height:376.55pt;z-index:251659264;mso-position-horizontal-relative:page;mso-position-vertical-relative:page;mso-width-relative:margin;mso-height-relative:margin" coordorigin=",3087" coordsize="22334,24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Графический элемент 2" o:spid="_x0000_s1027" type="#_x0000_t75" alt="Фиолетовый шестиугольник" style="position:absolute;left:4275;top:3087;width:18059;height:209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">
                <v:imagedata r:id="rId10" o:title="Фиолетовый шестиугольник"/>
                <v:path arrowok="t"/>
              </v:shape>
              <v:shape id="Графический объект 3" o:spid="_x0000_s1028" type="#_x0000_t75" alt="Шестиугольник с синими границами" style="position:absolute;left:1662;top:8550;width:14173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">
                <v:imagedata r:id="rId11" o:title="Шестиугольник с синими границами"/>
                <v:path arrowok="t"/>
              </v:shape>
              <v:shape id="Графический объект 4" o:spid="_x0000_s1029" type="#_x0000_t75" alt="Розовый шестиугольник" style="position:absolute;top:14606;width:8096;height:9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">
                <v:imagedata r:id="rId12" o:title="Розовый шестиугольник"/>
                <v:path arrowok="t"/>
              </v:shape>
              <v:shape id="Графический элемент 6" o:spid="_x0000_s1030" type="#_x0000_t75" alt="Шестиугольник с оранжевыми границами" style="position:absolute;left:11699;top:17788;width:8427;height:97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">
                <v:imagedata r:id="rId13" o:title="Шестиугольник с оранжевыми границами"/>
                <v:path arrowok="t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81BCADE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EF85BF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7AC603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01E0E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136A2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4BC82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30227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3E04CF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96CB22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AF822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ACD08F4"/>
    <w:multiLevelType w:val="hybridMultilevel"/>
    <w:tmpl w:val="82B832F0"/>
    <w:lvl w:ilvl="0" w:tplc="AD204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</w:rPr>
    </w:lvl>
    <w:lvl w:ilvl="1" w:tplc="A75CE5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E2C31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245DA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2A23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6907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BCA6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7C41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42EBB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508D0870"/>
    <w:multiLevelType w:val="hybridMultilevel"/>
    <w:tmpl w:val="BE30B758"/>
    <w:lvl w:ilvl="0" w:tplc="428EA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F4F7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60C5B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9081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D8F2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104BE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CBA9E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ACC2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6AC86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6D2573AF"/>
    <w:multiLevelType w:val="hybridMultilevel"/>
    <w:tmpl w:val="847610C8"/>
    <w:lvl w:ilvl="0" w:tplc="194AA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016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3675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9E648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ABAE4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76DF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61AE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95655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12B0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2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76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E6"/>
    <w:rsid w:val="0000062C"/>
    <w:rsid w:val="00036156"/>
    <w:rsid w:val="000401D7"/>
    <w:rsid w:val="00062012"/>
    <w:rsid w:val="000638FC"/>
    <w:rsid w:val="00064731"/>
    <w:rsid w:val="00065CFC"/>
    <w:rsid w:val="00066E0F"/>
    <w:rsid w:val="000712A7"/>
    <w:rsid w:val="00071EDF"/>
    <w:rsid w:val="000736B1"/>
    <w:rsid w:val="00080AA8"/>
    <w:rsid w:val="00085020"/>
    <w:rsid w:val="000A4759"/>
    <w:rsid w:val="000B450F"/>
    <w:rsid w:val="000B5708"/>
    <w:rsid w:val="000C57E0"/>
    <w:rsid w:val="000C71E4"/>
    <w:rsid w:val="000C7CE3"/>
    <w:rsid w:val="000D1792"/>
    <w:rsid w:val="000E22EC"/>
    <w:rsid w:val="000F29B2"/>
    <w:rsid w:val="000F6076"/>
    <w:rsid w:val="00113AB0"/>
    <w:rsid w:val="00115804"/>
    <w:rsid w:val="00140CB9"/>
    <w:rsid w:val="00145F59"/>
    <w:rsid w:val="00180D1C"/>
    <w:rsid w:val="00181058"/>
    <w:rsid w:val="00197ADA"/>
    <w:rsid w:val="001A0638"/>
    <w:rsid w:val="001C20BE"/>
    <w:rsid w:val="001E1FA0"/>
    <w:rsid w:val="001F704C"/>
    <w:rsid w:val="00213398"/>
    <w:rsid w:val="0021346F"/>
    <w:rsid w:val="0021600F"/>
    <w:rsid w:val="002220B3"/>
    <w:rsid w:val="00222913"/>
    <w:rsid w:val="00226902"/>
    <w:rsid w:val="00227F40"/>
    <w:rsid w:val="002578D7"/>
    <w:rsid w:val="00260B05"/>
    <w:rsid w:val="00277ADB"/>
    <w:rsid w:val="00281B62"/>
    <w:rsid w:val="002C4908"/>
    <w:rsid w:val="002F3401"/>
    <w:rsid w:val="002F5C6E"/>
    <w:rsid w:val="00302166"/>
    <w:rsid w:val="003109FD"/>
    <w:rsid w:val="00314B53"/>
    <w:rsid w:val="00322C3C"/>
    <w:rsid w:val="00332BD7"/>
    <w:rsid w:val="00350022"/>
    <w:rsid w:val="003502FF"/>
    <w:rsid w:val="00385C06"/>
    <w:rsid w:val="003A13CF"/>
    <w:rsid w:val="003B7B9A"/>
    <w:rsid w:val="003C018A"/>
    <w:rsid w:val="003C352F"/>
    <w:rsid w:val="003C3B61"/>
    <w:rsid w:val="003C621B"/>
    <w:rsid w:val="003D3FEF"/>
    <w:rsid w:val="003D7006"/>
    <w:rsid w:val="003E4175"/>
    <w:rsid w:val="003E52E6"/>
    <w:rsid w:val="003F19AA"/>
    <w:rsid w:val="00405992"/>
    <w:rsid w:val="00406004"/>
    <w:rsid w:val="00412587"/>
    <w:rsid w:val="00415725"/>
    <w:rsid w:val="00421727"/>
    <w:rsid w:val="0045630C"/>
    <w:rsid w:val="00460DE2"/>
    <w:rsid w:val="00461077"/>
    <w:rsid w:val="00466204"/>
    <w:rsid w:val="00470133"/>
    <w:rsid w:val="004746D6"/>
    <w:rsid w:val="00477E6A"/>
    <w:rsid w:val="0049259E"/>
    <w:rsid w:val="00494EB5"/>
    <w:rsid w:val="004964C2"/>
    <w:rsid w:val="004D68C9"/>
    <w:rsid w:val="004D70C5"/>
    <w:rsid w:val="004E225E"/>
    <w:rsid w:val="004E6A2B"/>
    <w:rsid w:val="00507A83"/>
    <w:rsid w:val="005248A5"/>
    <w:rsid w:val="0054375E"/>
    <w:rsid w:val="0054585F"/>
    <w:rsid w:val="00561EDD"/>
    <w:rsid w:val="0056337C"/>
    <w:rsid w:val="00564C9B"/>
    <w:rsid w:val="00582D24"/>
    <w:rsid w:val="005956E1"/>
    <w:rsid w:val="005A4CE7"/>
    <w:rsid w:val="005C331E"/>
    <w:rsid w:val="005C336B"/>
    <w:rsid w:val="005C713C"/>
    <w:rsid w:val="005D4B21"/>
    <w:rsid w:val="005E07A6"/>
    <w:rsid w:val="005E1563"/>
    <w:rsid w:val="0060280B"/>
    <w:rsid w:val="00610655"/>
    <w:rsid w:val="006119A5"/>
    <w:rsid w:val="00612911"/>
    <w:rsid w:val="00621A46"/>
    <w:rsid w:val="006939D8"/>
    <w:rsid w:val="006A3CE3"/>
    <w:rsid w:val="006C12CD"/>
    <w:rsid w:val="006D6EA8"/>
    <w:rsid w:val="006E0486"/>
    <w:rsid w:val="006E4E3F"/>
    <w:rsid w:val="006F67A5"/>
    <w:rsid w:val="007037B9"/>
    <w:rsid w:val="0070529B"/>
    <w:rsid w:val="00714169"/>
    <w:rsid w:val="007206AC"/>
    <w:rsid w:val="0072550F"/>
    <w:rsid w:val="00727006"/>
    <w:rsid w:val="00727A6A"/>
    <w:rsid w:val="0073292A"/>
    <w:rsid w:val="0073298F"/>
    <w:rsid w:val="00745516"/>
    <w:rsid w:val="007457C4"/>
    <w:rsid w:val="00747716"/>
    <w:rsid w:val="007564CE"/>
    <w:rsid w:val="00766038"/>
    <w:rsid w:val="00775300"/>
    <w:rsid w:val="007764E6"/>
    <w:rsid w:val="007800BB"/>
    <w:rsid w:val="00783034"/>
    <w:rsid w:val="0079084A"/>
    <w:rsid w:val="007B40B1"/>
    <w:rsid w:val="007B5BE6"/>
    <w:rsid w:val="007C281D"/>
    <w:rsid w:val="007D4A3B"/>
    <w:rsid w:val="007E6816"/>
    <w:rsid w:val="007F1291"/>
    <w:rsid w:val="007F52D6"/>
    <w:rsid w:val="008216DF"/>
    <w:rsid w:val="00827B29"/>
    <w:rsid w:val="00843523"/>
    <w:rsid w:val="0084757A"/>
    <w:rsid w:val="00852BBD"/>
    <w:rsid w:val="00862AEB"/>
    <w:rsid w:val="00862D3B"/>
    <w:rsid w:val="0087131C"/>
    <w:rsid w:val="008762F3"/>
    <w:rsid w:val="00886C9E"/>
    <w:rsid w:val="008872A1"/>
    <w:rsid w:val="00891178"/>
    <w:rsid w:val="008911D3"/>
    <w:rsid w:val="0089303C"/>
    <w:rsid w:val="008978AE"/>
    <w:rsid w:val="008B2750"/>
    <w:rsid w:val="008D44E0"/>
    <w:rsid w:val="008E31C7"/>
    <w:rsid w:val="008E71AA"/>
    <w:rsid w:val="008F4D12"/>
    <w:rsid w:val="00902F9D"/>
    <w:rsid w:val="009050C3"/>
    <w:rsid w:val="0092448B"/>
    <w:rsid w:val="009314A8"/>
    <w:rsid w:val="0093351F"/>
    <w:rsid w:val="0094170C"/>
    <w:rsid w:val="00957595"/>
    <w:rsid w:val="00963745"/>
    <w:rsid w:val="00971355"/>
    <w:rsid w:val="00993F52"/>
    <w:rsid w:val="00995408"/>
    <w:rsid w:val="009A6E30"/>
    <w:rsid w:val="009C5EFC"/>
    <w:rsid w:val="009E2886"/>
    <w:rsid w:val="009E29DA"/>
    <w:rsid w:val="009F475D"/>
    <w:rsid w:val="009F555F"/>
    <w:rsid w:val="00A024C2"/>
    <w:rsid w:val="00A044D6"/>
    <w:rsid w:val="00A066A9"/>
    <w:rsid w:val="00A15CC0"/>
    <w:rsid w:val="00A17A11"/>
    <w:rsid w:val="00A62826"/>
    <w:rsid w:val="00A64886"/>
    <w:rsid w:val="00A768AE"/>
    <w:rsid w:val="00A83F85"/>
    <w:rsid w:val="00A87EF4"/>
    <w:rsid w:val="00AD39B7"/>
    <w:rsid w:val="00AD794B"/>
    <w:rsid w:val="00B01981"/>
    <w:rsid w:val="00B01D5F"/>
    <w:rsid w:val="00B04EE3"/>
    <w:rsid w:val="00B06E53"/>
    <w:rsid w:val="00B12647"/>
    <w:rsid w:val="00B12B21"/>
    <w:rsid w:val="00B303FE"/>
    <w:rsid w:val="00B37A89"/>
    <w:rsid w:val="00B41984"/>
    <w:rsid w:val="00B45839"/>
    <w:rsid w:val="00B460E7"/>
    <w:rsid w:val="00B46AEA"/>
    <w:rsid w:val="00B47079"/>
    <w:rsid w:val="00B5788F"/>
    <w:rsid w:val="00B63515"/>
    <w:rsid w:val="00B67CCB"/>
    <w:rsid w:val="00B72995"/>
    <w:rsid w:val="00B7466B"/>
    <w:rsid w:val="00B8147C"/>
    <w:rsid w:val="00B972E1"/>
    <w:rsid w:val="00BA1978"/>
    <w:rsid w:val="00BA3B05"/>
    <w:rsid w:val="00BA4C86"/>
    <w:rsid w:val="00BB4288"/>
    <w:rsid w:val="00BC3C67"/>
    <w:rsid w:val="00BC7A6E"/>
    <w:rsid w:val="00BD650F"/>
    <w:rsid w:val="00BD7974"/>
    <w:rsid w:val="00BE3F38"/>
    <w:rsid w:val="00C070BA"/>
    <w:rsid w:val="00C263A1"/>
    <w:rsid w:val="00C3355C"/>
    <w:rsid w:val="00C43DCB"/>
    <w:rsid w:val="00C43FA3"/>
    <w:rsid w:val="00C54CFF"/>
    <w:rsid w:val="00C55A66"/>
    <w:rsid w:val="00C6548C"/>
    <w:rsid w:val="00C7655F"/>
    <w:rsid w:val="00C76BB0"/>
    <w:rsid w:val="00C813FA"/>
    <w:rsid w:val="00C9152F"/>
    <w:rsid w:val="00C919D5"/>
    <w:rsid w:val="00C95B92"/>
    <w:rsid w:val="00CA62C3"/>
    <w:rsid w:val="00CA6F3C"/>
    <w:rsid w:val="00CB08EC"/>
    <w:rsid w:val="00CC44C7"/>
    <w:rsid w:val="00CC4C6A"/>
    <w:rsid w:val="00CC530F"/>
    <w:rsid w:val="00CC64D7"/>
    <w:rsid w:val="00CF3832"/>
    <w:rsid w:val="00D2185E"/>
    <w:rsid w:val="00D35B54"/>
    <w:rsid w:val="00D36967"/>
    <w:rsid w:val="00D434CD"/>
    <w:rsid w:val="00D5270F"/>
    <w:rsid w:val="00D55C3A"/>
    <w:rsid w:val="00D56681"/>
    <w:rsid w:val="00D67451"/>
    <w:rsid w:val="00D76409"/>
    <w:rsid w:val="00D9001E"/>
    <w:rsid w:val="00D9286E"/>
    <w:rsid w:val="00DB14E0"/>
    <w:rsid w:val="00DB1FBD"/>
    <w:rsid w:val="00DB310F"/>
    <w:rsid w:val="00DB3A99"/>
    <w:rsid w:val="00DC0BAC"/>
    <w:rsid w:val="00DC13B1"/>
    <w:rsid w:val="00DD3137"/>
    <w:rsid w:val="00DF04A3"/>
    <w:rsid w:val="00E01693"/>
    <w:rsid w:val="00E14C4D"/>
    <w:rsid w:val="00E2299E"/>
    <w:rsid w:val="00E327E4"/>
    <w:rsid w:val="00E45225"/>
    <w:rsid w:val="00E50303"/>
    <w:rsid w:val="00E67E7B"/>
    <w:rsid w:val="00E84210"/>
    <w:rsid w:val="00E9163F"/>
    <w:rsid w:val="00E9720C"/>
    <w:rsid w:val="00EB1E41"/>
    <w:rsid w:val="00ED2114"/>
    <w:rsid w:val="00EE1361"/>
    <w:rsid w:val="00EF09AA"/>
    <w:rsid w:val="00EF0A1D"/>
    <w:rsid w:val="00F6262E"/>
    <w:rsid w:val="00F76647"/>
    <w:rsid w:val="00F85372"/>
    <w:rsid w:val="00F87EE4"/>
    <w:rsid w:val="00F921F9"/>
    <w:rsid w:val="00F94529"/>
    <w:rsid w:val="00FB3C09"/>
    <w:rsid w:val="00FC5D45"/>
    <w:rsid w:val="00FC5FAE"/>
    <w:rsid w:val="00FE7C2E"/>
    <w:rsid w:val="00FF7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,"/>
  <w:listSeparator w:val=";"/>
  <w14:docId w14:val="6476D3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ru-RU" w:eastAsia="ko-KR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62AEB"/>
  </w:style>
  <w:style w:type="paragraph" w:styleId="1">
    <w:name w:val="heading 1"/>
    <w:basedOn w:val="a"/>
    <w:next w:val="a"/>
    <w:link w:val="10"/>
    <w:uiPriority w:val="9"/>
    <w:qFormat/>
    <w:rsid w:val="00745516"/>
    <w:pPr>
      <w:pBdr>
        <w:top w:val="single" w:sz="24" w:space="0" w:color="D34817" w:themeColor="accent1"/>
        <w:left w:val="single" w:sz="24" w:space="0" w:color="D34817" w:themeColor="accent1"/>
        <w:bottom w:val="single" w:sz="24" w:space="0" w:color="D34817" w:themeColor="accent1"/>
        <w:right w:val="single" w:sz="24" w:space="0" w:color="D34817" w:themeColor="accent1"/>
      </w:pBdr>
      <w:shd w:val="clear" w:color="auto" w:fill="D34817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745516"/>
    <w:pPr>
      <w:pBdr>
        <w:top w:val="single" w:sz="24" w:space="0" w:color="F9D8CD" w:themeColor="accent1" w:themeTint="33"/>
        <w:left w:val="single" w:sz="24" w:space="0" w:color="F9D8CD" w:themeColor="accent1" w:themeTint="33"/>
        <w:bottom w:val="single" w:sz="24" w:space="0" w:color="F9D8CD" w:themeColor="accent1" w:themeTint="33"/>
        <w:right w:val="single" w:sz="24" w:space="0" w:color="F9D8CD" w:themeColor="accent1" w:themeTint="33"/>
      </w:pBdr>
      <w:shd w:val="clear" w:color="auto" w:fill="F9D8CD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unhideWhenUsed/>
    <w:qFormat/>
    <w:rsid w:val="00745516"/>
    <w:pPr>
      <w:pBdr>
        <w:top w:val="single" w:sz="6" w:space="2" w:color="D34817" w:themeColor="accent1"/>
      </w:pBdr>
      <w:spacing w:before="300" w:after="0"/>
      <w:outlineLvl w:val="2"/>
    </w:pPr>
    <w:rPr>
      <w:caps/>
      <w:color w:val="68230B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unhideWhenUsed/>
    <w:qFormat/>
    <w:rsid w:val="00745516"/>
    <w:pPr>
      <w:pBdr>
        <w:top w:val="dotted" w:sz="6" w:space="2" w:color="D34817" w:themeColor="accent1"/>
      </w:pBdr>
      <w:spacing w:before="200" w:after="0"/>
      <w:outlineLvl w:val="3"/>
    </w:pPr>
    <w:rPr>
      <w:caps/>
      <w:color w:val="9D3511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unhideWhenUsed/>
    <w:qFormat/>
    <w:rsid w:val="00745516"/>
    <w:pPr>
      <w:pBdr>
        <w:bottom w:val="single" w:sz="6" w:space="1" w:color="D34817" w:themeColor="accent1"/>
      </w:pBdr>
      <w:spacing w:before="200" w:after="0"/>
      <w:outlineLvl w:val="4"/>
    </w:pPr>
    <w:rPr>
      <w:caps/>
      <w:color w:val="9D3511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5516"/>
    <w:pPr>
      <w:pBdr>
        <w:bottom w:val="dotted" w:sz="6" w:space="1" w:color="D34817" w:themeColor="accent1"/>
      </w:pBdr>
      <w:spacing w:before="200" w:after="0"/>
      <w:outlineLvl w:val="5"/>
    </w:pPr>
    <w:rPr>
      <w:caps/>
      <w:color w:val="9D3511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5516"/>
    <w:pPr>
      <w:spacing w:before="200" w:after="0"/>
      <w:outlineLvl w:val="6"/>
    </w:pPr>
    <w:rPr>
      <w:caps/>
      <w:color w:val="9D3511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5516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5516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5516"/>
    <w:rPr>
      <w:caps/>
      <w:color w:val="FFFFFF" w:themeColor="background1"/>
      <w:spacing w:val="15"/>
      <w:sz w:val="22"/>
      <w:szCs w:val="22"/>
      <w:shd w:val="clear" w:color="auto" w:fill="D34817" w:themeFill="accent1"/>
    </w:rPr>
  </w:style>
  <w:style w:type="paragraph" w:styleId="a3">
    <w:name w:val="Subtitle"/>
    <w:basedOn w:val="a"/>
    <w:next w:val="a"/>
    <w:link w:val="a4"/>
    <w:uiPriority w:val="11"/>
    <w:qFormat/>
    <w:rsid w:val="00745516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4">
    <w:name w:val="Подзаголовок Знак"/>
    <w:basedOn w:val="a0"/>
    <w:link w:val="a3"/>
    <w:uiPriority w:val="11"/>
    <w:rsid w:val="00745516"/>
    <w:rPr>
      <w:caps/>
      <w:color w:val="595959" w:themeColor="text1" w:themeTint="A6"/>
      <w:spacing w:val="10"/>
      <w:sz w:val="21"/>
      <w:szCs w:val="21"/>
    </w:rPr>
  </w:style>
  <w:style w:type="paragraph" w:styleId="a5">
    <w:name w:val="Balloon Text"/>
    <w:basedOn w:val="a"/>
    <w:link w:val="a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Pr>
      <w:rFonts w:ascii="Tahoma" w:hAnsi="Tahoma" w:cs="Tahoma"/>
      <w:sz w:val="16"/>
      <w:szCs w:val="16"/>
      <w:lang w:eastAsia="ja-JP"/>
    </w:rPr>
  </w:style>
  <w:style w:type="character" w:customStyle="1" w:styleId="20">
    <w:name w:val="Заголовок 2 Знак"/>
    <w:basedOn w:val="a0"/>
    <w:link w:val="2"/>
    <w:uiPriority w:val="9"/>
    <w:rsid w:val="00745516"/>
    <w:rPr>
      <w:caps/>
      <w:spacing w:val="15"/>
      <w:shd w:val="clear" w:color="auto" w:fill="F9D8CD" w:themeFill="accent1" w:themeFillTint="33"/>
    </w:rPr>
  </w:style>
  <w:style w:type="character" w:customStyle="1" w:styleId="30">
    <w:name w:val="Заголовок 3 Знак"/>
    <w:basedOn w:val="a0"/>
    <w:link w:val="3"/>
    <w:uiPriority w:val="9"/>
    <w:rsid w:val="00745516"/>
    <w:rPr>
      <w:caps/>
      <w:color w:val="68230B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rsid w:val="00745516"/>
    <w:rPr>
      <w:caps/>
      <w:color w:val="9D351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745516"/>
    <w:rPr>
      <w:caps/>
      <w:color w:val="9D351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745516"/>
    <w:rPr>
      <w:caps/>
      <w:color w:val="9D351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745516"/>
    <w:rPr>
      <w:caps/>
      <w:color w:val="9D351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745516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745516"/>
    <w:rPr>
      <w:i/>
      <w:iCs/>
      <w:caps/>
      <w:spacing w:val="10"/>
      <w:sz w:val="18"/>
      <w:szCs w:val="18"/>
    </w:rPr>
  </w:style>
  <w:style w:type="paragraph" w:styleId="a7">
    <w:name w:val="caption"/>
    <w:basedOn w:val="a"/>
    <w:next w:val="a"/>
    <w:uiPriority w:val="35"/>
    <w:semiHidden/>
    <w:unhideWhenUsed/>
    <w:qFormat/>
    <w:rsid w:val="00745516"/>
    <w:rPr>
      <w:b/>
      <w:bCs/>
      <w:color w:val="9D3511" w:themeColor="accent1" w:themeShade="BF"/>
      <w:sz w:val="16"/>
      <w:szCs w:val="16"/>
    </w:rPr>
  </w:style>
  <w:style w:type="paragraph" w:styleId="a8">
    <w:name w:val="Title"/>
    <w:basedOn w:val="a"/>
    <w:next w:val="a"/>
    <w:link w:val="a9"/>
    <w:uiPriority w:val="10"/>
    <w:qFormat/>
    <w:rsid w:val="00745516"/>
    <w:pPr>
      <w:spacing w:before="0" w:after="0"/>
    </w:pPr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745516"/>
    <w:rPr>
      <w:rFonts w:asciiTheme="majorHAnsi" w:eastAsiaTheme="majorEastAsia" w:hAnsiTheme="majorHAnsi" w:cstheme="majorBidi"/>
      <w:caps/>
      <w:color w:val="D34817" w:themeColor="accent1"/>
      <w:spacing w:val="10"/>
      <w:sz w:val="52"/>
      <w:szCs w:val="52"/>
    </w:rPr>
  </w:style>
  <w:style w:type="paragraph" w:customStyle="1" w:styleId="aa">
    <w:name w:val="Имя получателя"/>
    <w:basedOn w:val="3"/>
    <w:uiPriority w:val="18"/>
    <w:rsid w:val="00564C9B"/>
    <w:pPr>
      <w:jc w:val="right"/>
    </w:pPr>
  </w:style>
  <w:style w:type="paragraph" w:styleId="ab">
    <w:name w:val="Intense Quote"/>
    <w:basedOn w:val="a"/>
    <w:next w:val="a"/>
    <w:link w:val="ac"/>
    <w:uiPriority w:val="30"/>
    <w:qFormat/>
    <w:rsid w:val="00745516"/>
    <w:pPr>
      <w:spacing w:before="240" w:after="240" w:line="240" w:lineRule="auto"/>
      <w:ind w:left="1080" w:right="1080"/>
      <w:jc w:val="center"/>
    </w:pPr>
    <w:rPr>
      <w:color w:val="D34817" w:themeColor="accent1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745516"/>
    <w:rPr>
      <w:color w:val="D34817" w:themeColor="accent1"/>
      <w:sz w:val="24"/>
      <w:szCs w:val="24"/>
    </w:rPr>
  </w:style>
  <w:style w:type="character" w:styleId="ad">
    <w:name w:val="FollowedHyperlink"/>
    <w:basedOn w:val="a0"/>
    <w:uiPriority w:val="99"/>
    <w:semiHidden/>
    <w:unhideWhenUsed/>
    <w:rsid w:val="00727006"/>
    <w:rPr>
      <w:color w:val="634545" w:themeColor="accent6" w:themeShade="BF"/>
      <w:u w:val="single"/>
    </w:rPr>
  </w:style>
  <w:style w:type="paragraph" w:styleId="ae">
    <w:name w:val="List Paragraph"/>
    <w:basedOn w:val="a"/>
    <w:uiPriority w:val="34"/>
    <w:qFormat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745516"/>
    <w:rPr>
      <w:i/>
      <w:iCs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745516"/>
    <w:rPr>
      <w:i/>
      <w:iCs/>
      <w:sz w:val="24"/>
      <w:szCs w:val="24"/>
    </w:rPr>
  </w:style>
  <w:style w:type="character" w:styleId="af">
    <w:name w:val="Hyperlink"/>
    <w:basedOn w:val="a0"/>
    <w:uiPriority w:val="99"/>
    <w:unhideWhenUsed/>
    <w:rsid w:val="00727006"/>
    <w:rPr>
      <w:color w:val="4A3128" w:themeColor="accent4" w:themeShade="80"/>
      <w:u w:val="single"/>
    </w:rPr>
  </w:style>
  <w:style w:type="character" w:customStyle="1" w:styleId="11">
    <w:name w:val="Неподтвержденное упоминание1"/>
    <w:basedOn w:val="a0"/>
    <w:uiPriority w:val="99"/>
    <w:semiHidden/>
    <w:unhideWhenUsed/>
    <w:rsid w:val="00727006"/>
    <w:rPr>
      <w:color w:val="595959" w:themeColor="text1" w:themeTint="A6"/>
      <w:shd w:val="clear" w:color="auto" w:fill="E1DFDD"/>
    </w:rPr>
  </w:style>
  <w:style w:type="paragraph" w:customStyle="1" w:styleId="af0">
    <w:name w:val="Контактные данные"/>
    <w:basedOn w:val="a"/>
    <w:uiPriority w:val="15"/>
    <w:rsid w:val="00B5788F"/>
    <w:rPr>
      <w:color w:val="A5A1A1" w:themeColor="text2" w:themeTint="99"/>
    </w:rPr>
  </w:style>
  <w:style w:type="paragraph" w:styleId="12">
    <w:name w:val="toc 1"/>
    <w:basedOn w:val="a"/>
    <w:next w:val="a"/>
    <w:autoRedefine/>
    <w:uiPriority w:val="39"/>
    <w:semiHidden/>
    <w:unhideWhenUsed/>
    <w:pPr>
      <w:spacing w:after="100"/>
    </w:pPr>
    <w:rPr>
      <w:lang w:eastAsia="ja-JP"/>
    </w:rPr>
  </w:style>
  <w:style w:type="table" w:styleId="af1">
    <w:name w:val="Table Grid"/>
    <w:basedOn w:val="a1"/>
    <w:uiPriority w:val="1"/>
    <w:pPr>
      <w:spacing w:after="0" w:line="240" w:lineRule="auto"/>
    </w:pPr>
    <w:rPr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Placeholder Text"/>
    <w:basedOn w:val="a0"/>
    <w:uiPriority w:val="99"/>
    <w:semiHidden/>
    <w:rPr>
      <w:color w:val="808080"/>
    </w:rPr>
  </w:style>
  <w:style w:type="paragraph" w:styleId="af3">
    <w:name w:val="header"/>
    <w:basedOn w:val="a"/>
    <w:link w:val="af4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4">
    <w:name w:val="Верхний колонтитул Знак"/>
    <w:basedOn w:val="a0"/>
    <w:link w:val="af3"/>
    <w:uiPriority w:val="99"/>
    <w:rsid w:val="0087131C"/>
  </w:style>
  <w:style w:type="paragraph" w:styleId="af5">
    <w:name w:val="footer"/>
    <w:basedOn w:val="a"/>
    <w:link w:val="af6"/>
    <w:uiPriority w:val="99"/>
    <w:unhideWhenUsed/>
    <w:rsid w:val="0087131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6">
    <w:name w:val="Нижний колонтитул Знак"/>
    <w:basedOn w:val="a0"/>
    <w:link w:val="af5"/>
    <w:uiPriority w:val="99"/>
    <w:rsid w:val="0087131C"/>
  </w:style>
  <w:style w:type="paragraph" w:customStyle="1" w:styleId="af7">
    <w:name w:val="Контактные данные получателя"/>
    <w:basedOn w:val="a"/>
    <w:uiPriority w:val="19"/>
    <w:rsid w:val="00B5788F"/>
    <w:pPr>
      <w:jc w:val="right"/>
    </w:pPr>
    <w:rPr>
      <w:color w:val="A5A1A1" w:themeColor="text2" w:themeTint="99"/>
    </w:rPr>
  </w:style>
  <w:style w:type="character" w:styleId="af8">
    <w:name w:val="Emphasis"/>
    <w:uiPriority w:val="20"/>
    <w:qFormat/>
    <w:rsid w:val="00745516"/>
    <w:rPr>
      <w:caps/>
      <w:color w:val="68230B" w:themeColor="accent1" w:themeShade="7F"/>
      <w:spacing w:val="5"/>
    </w:rPr>
  </w:style>
  <w:style w:type="paragraph" w:styleId="af9">
    <w:name w:val="Normal (Web)"/>
    <w:basedOn w:val="a"/>
    <w:uiPriority w:val="99"/>
    <w:semiHidden/>
    <w:unhideWhenUsed/>
    <w:rsid w:val="007B5BE6"/>
    <w:pPr>
      <w:spacing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table" w:styleId="-31">
    <w:name w:val="Grid Table 3 Accent 1"/>
    <w:basedOn w:val="a1"/>
    <w:uiPriority w:val="48"/>
    <w:rsid w:val="008D44E0"/>
    <w:pPr>
      <w:spacing w:after="0" w:line="240" w:lineRule="auto"/>
    </w:p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table" w:styleId="-71">
    <w:name w:val="Grid Table 7 Colorful Accent 1"/>
    <w:basedOn w:val="a1"/>
    <w:uiPriority w:val="52"/>
    <w:rsid w:val="005D4B21"/>
    <w:pPr>
      <w:spacing w:after="0" w:line="240" w:lineRule="auto"/>
    </w:pPr>
    <w:rPr>
      <w:color w:val="9D3511" w:themeColor="accent1" w:themeShade="BF"/>
    </w:rPr>
    <w:tblPr>
      <w:tblStyleRowBandSize w:val="1"/>
      <w:tblStyleColBandSize w:val="1"/>
      <w:tblBorders>
        <w:top w:val="single" w:sz="4" w:space="0" w:color="EE8C69" w:themeColor="accent1" w:themeTint="99"/>
        <w:left w:val="single" w:sz="4" w:space="0" w:color="EE8C69" w:themeColor="accent1" w:themeTint="99"/>
        <w:bottom w:val="single" w:sz="4" w:space="0" w:color="EE8C69" w:themeColor="accent1" w:themeTint="99"/>
        <w:right w:val="single" w:sz="4" w:space="0" w:color="EE8C69" w:themeColor="accent1" w:themeTint="99"/>
        <w:insideH w:val="single" w:sz="4" w:space="0" w:color="EE8C69" w:themeColor="accent1" w:themeTint="99"/>
        <w:insideV w:val="single" w:sz="4" w:space="0" w:color="EE8C69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8CD" w:themeFill="accent1" w:themeFillTint="33"/>
      </w:tcPr>
    </w:tblStylePr>
    <w:tblStylePr w:type="band1Horz">
      <w:tblPr/>
      <w:tcPr>
        <w:shd w:val="clear" w:color="auto" w:fill="F9D8CD" w:themeFill="accent1" w:themeFillTint="33"/>
      </w:tcPr>
    </w:tblStylePr>
    <w:tblStylePr w:type="neCell">
      <w:tblPr/>
      <w:tcPr>
        <w:tcBorders>
          <w:bottom w:val="single" w:sz="4" w:space="0" w:color="EE8C69" w:themeColor="accent1" w:themeTint="99"/>
        </w:tcBorders>
      </w:tcPr>
    </w:tblStylePr>
    <w:tblStylePr w:type="nwCell">
      <w:tblPr/>
      <w:tcPr>
        <w:tcBorders>
          <w:bottom w:val="single" w:sz="4" w:space="0" w:color="EE8C69" w:themeColor="accent1" w:themeTint="99"/>
        </w:tcBorders>
      </w:tcPr>
    </w:tblStylePr>
    <w:tblStylePr w:type="seCell">
      <w:tblPr/>
      <w:tcPr>
        <w:tcBorders>
          <w:top w:val="single" w:sz="4" w:space="0" w:color="EE8C69" w:themeColor="accent1" w:themeTint="99"/>
        </w:tcBorders>
      </w:tcPr>
    </w:tblStylePr>
    <w:tblStylePr w:type="swCell">
      <w:tblPr/>
      <w:tcPr>
        <w:tcBorders>
          <w:top w:val="single" w:sz="4" w:space="0" w:color="EE8C69" w:themeColor="accent1" w:themeTint="99"/>
        </w:tcBorders>
      </w:tcPr>
    </w:tblStylePr>
  </w:style>
  <w:style w:type="character" w:styleId="afa">
    <w:name w:val="Strong"/>
    <w:uiPriority w:val="22"/>
    <w:qFormat/>
    <w:rsid w:val="00745516"/>
    <w:rPr>
      <w:b/>
      <w:bCs/>
    </w:rPr>
  </w:style>
  <w:style w:type="paragraph" w:styleId="afb">
    <w:name w:val="No Spacing"/>
    <w:uiPriority w:val="1"/>
    <w:qFormat/>
    <w:rsid w:val="00745516"/>
    <w:pPr>
      <w:spacing w:after="0" w:line="240" w:lineRule="auto"/>
    </w:pPr>
  </w:style>
  <w:style w:type="character" w:styleId="afc">
    <w:name w:val="Subtle Emphasis"/>
    <w:uiPriority w:val="19"/>
    <w:qFormat/>
    <w:rsid w:val="00745516"/>
    <w:rPr>
      <w:i/>
      <w:iCs/>
      <w:color w:val="68230B" w:themeColor="accent1" w:themeShade="7F"/>
    </w:rPr>
  </w:style>
  <w:style w:type="character" w:styleId="afd">
    <w:name w:val="Intense Emphasis"/>
    <w:uiPriority w:val="21"/>
    <w:qFormat/>
    <w:rsid w:val="00745516"/>
    <w:rPr>
      <w:b/>
      <w:bCs/>
      <w:caps/>
      <w:color w:val="68230B" w:themeColor="accent1" w:themeShade="7F"/>
      <w:spacing w:val="10"/>
    </w:rPr>
  </w:style>
  <w:style w:type="character" w:styleId="afe">
    <w:name w:val="Subtle Reference"/>
    <w:uiPriority w:val="31"/>
    <w:qFormat/>
    <w:rsid w:val="00745516"/>
    <w:rPr>
      <w:b/>
      <w:bCs/>
      <w:color w:val="D34817" w:themeColor="accent1"/>
    </w:rPr>
  </w:style>
  <w:style w:type="character" w:styleId="aff">
    <w:name w:val="Intense Reference"/>
    <w:uiPriority w:val="32"/>
    <w:qFormat/>
    <w:rsid w:val="00745516"/>
    <w:rPr>
      <w:b/>
      <w:bCs/>
      <w:i/>
      <w:iCs/>
      <w:caps/>
      <w:color w:val="D34817" w:themeColor="accent1"/>
    </w:rPr>
  </w:style>
  <w:style w:type="character" w:styleId="aff0">
    <w:name w:val="Book Title"/>
    <w:uiPriority w:val="33"/>
    <w:qFormat/>
    <w:rsid w:val="00745516"/>
    <w:rPr>
      <w:b/>
      <w:bCs/>
      <w:i/>
      <w:iCs/>
      <w:spacing w:val="0"/>
    </w:rPr>
  </w:style>
  <w:style w:type="paragraph" w:styleId="aff1">
    <w:name w:val="TOC Heading"/>
    <w:basedOn w:val="1"/>
    <w:next w:val="a"/>
    <w:uiPriority w:val="39"/>
    <w:semiHidden/>
    <w:unhideWhenUsed/>
    <w:qFormat/>
    <w:rsid w:val="0074551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8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519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554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4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21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5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4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6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53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1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83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15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378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2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4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8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1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05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8527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61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637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73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5.png"/><Relationship Id="rId26" Type="http://schemas.openxmlformats.org/officeDocument/2006/relationships/diagramQuickStyle" Target="diagrams/quickStyle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34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8.svg"/><Relationship Id="rId25" Type="http://schemas.openxmlformats.org/officeDocument/2006/relationships/diagramLayout" Target="diagrams/layout1.xml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diagramData" Target="diagrams/data1.xml"/><Relationship Id="rId32" Type="http://schemas.openxmlformats.org/officeDocument/2006/relationships/image" Target="media/image13.png"/><Relationship Id="rId5" Type="http://schemas.openxmlformats.org/officeDocument/2006/relationships/numbering" Target="numbering.xml"/><Relationship Id="rId23" Type="http://schemas.openxmlformats.org/officeDocument/2006/relationships/image" Target="media/image9.png"/><Relationship Id="rId28" Type="http://schemas.microsoft.com/office/2007/relationships/diagramDrawing" Target="diagrams/drawing1.xml"/><Relationship Id="rId15" Type="http://schemas.openxmlformats.org/officeDocument/2006/relationships/image" Target="media/image4.sv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sv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diagramColors" Target="diagrams/colors1.xml"/><Relationship Id="rId30" Type="http://schemas.openxmlformats.org/officeDocument/2006/relationships/image" Target="media/image11.png"/><Relationship Id="rId35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8.png"/><Relationship Id="rId13" Type="http://schemas.openxmlformats.org/officeDocument/2006/relationships/image" Target="media/image20.png"/><Relationship Id="rId3" Type="http://schemas.openxmlformats.org/officeDocument/2006/relationships/image" Target="media/image5.svg"/><Relationship Id="rId7" Type="http://schemas.openxmlformats.org/officeDocument/2006/relationships/image" Target="media/image9.svg"/><Relationship Id="rId12" Type="http://schemas.openxmlformats.org/officeDocument/2006/relationships/image" Target="media/image19.png"/><Relationship Id="rId1" Type="http://schemas.openxmlformats.org/officeDocument/2006/relationships/image" Target="media/image15.png"/><Relationship Id="rId6" Type="http://schemas.openxmlformats.org/officeDocument/2006/relationships/image" Target="media/image17.png"/><Relationship Id="rId11" Type="http://schemas.openxmlformats.org/officeDocument/2006/relationships/image" Target="media/image180.png"/><Relationship Id="rId5" Type="http://schemas.openxmlformats.org/officeDocument/2006/relationships/image" Target="media/image7.svg"/><Relationship Id="rId10" Type="http://schemas.openxmlformats.org/officeDocument/2006/relationships/image" Target="media/image170.png"/><Relationship Id="rId4" Type="http://schemas.openxmlformats.org/officeDocument/2006/relationships/image" Target="media/image16.png"/><Relationship Id="rId9" Type="http://schemas.openxmlformats.org/officeDocument/2006/relationships/image" Target="media/image11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iKK\Desktop\&#1064;&#1072;&#1073;&#1083;&#1086;&#1085;&#1099;\tf01773057_win32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FCFAEA3-2C91-4769-94EF-F2E4D386C003}" type="doc">
      <dgm:prSet loTypeId="urn:microsoft.com/office/officeart/2005/8/layout/vList2" loCatId="list" qsTypeId="urn:microsoft.com/office/officeart/2005/8/quickstyle/simple5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222FB805-8EAB-4DD7-911C-D481A027E852}">
      <dgm:prSet phldrT="[Текст]"/>
      <dgm:spPr/>
      <dgm:t>
        <a:bodyPr/>
        <a:lstStyle/>
        <a:p>
          <a:pPr algn="r"/>
          <a:r>
            <a:rPr lang="ru-RU" b="1">
              <a:latin typeface="Franklin Gothic Medium Cond"/>
            </a:rPr>
            <a:t>Полезные ссылки</a:t>
          </a:r>
        </a:p>
      </dgm:t>
    </dgm:pt>
    <dgm:pt modelId="{D9A15F4D-70D4-4F7B-9A3B-7073A2052E74}" type="sibTrans" cxnId="{76F84046-0676-4991-9144-1B3E965A4971}">
      <dgm:prSet/>
      <dgm:spPr/>
      <dgm:t>
        <a:bodyPr/>
        <a:lstStyle/>
        <a:p>
          <a:endParaRPr lang="ru-RU"/>
        </a:p>
      </dgm:t>
    </dgm:pt>
    <dgm:pt modelId="{2253E457-EB61-46A9-896F-A63BE06ED80F}" type="parTrans" cxnId="{76F84046-0676-4991-9144-1B3E965A4971}">
      <dgm:prSet/>
      <dgm:spPr/>
      <dgm:t>
        <a:bodyPr/>
        <a:lstStyle/>
        <a:p>
          <a:endParaRPr lang="ru-RU"/>
        </a:p>
      </dgm:t>
    </dgm:pt>
    <dgm:pt modelId="{46F628C9-CF50-491C-9E0D-4321386CE184}" type="pres">
      <dgm:prSet presAssocID="{EFCFAEA3-2C91-4769-94EF-F2E4D386C003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58761FD-EAE5-403E-B0BA-F1190DD0F713}" type="pres">
      <dgm:prSet presAssocID="{222FB805-8EAB-4DD7-911C-D481A027E852}" presName="parentText" presStyleLbl="node1" presStyleIdx="0" presStyleCnt="1" custLinFactY="-10215" custLinFactNeighborY="-100000">
        <dgm:presLayoutVars>
          <dgm:chMax val="0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F84046-0676-4991-9144-1B3E965A4971}" srcId="{EFCFAEA3-2C91-4769-94EF-F2E4D386C003}" destId="{222FB805-8EAB-4DD7-911C-D481A027E852}" srcOrd="0" destOrd="0" parTransId="{2253E457-EB61-46A9-896F-A63BE06ED80F}" sibTransId="{D9A15F4D-70D4-4F7B-9A3B-7073A2052E74}"/>
    <dgm:cxn modelId="{73FCD6DD-6788-4C62-8240-941228392561}" type="presOf" srcId="{222FB805-8EAB-4DD7-911C-D481A027E852}" destId="{958761FD-EAE5-403E-B0BA-F1190DD0F713}" srcOrd="0" destOrd="0" presId="urn:microsoft.com/office/officeart/2005/8/layout/vList2"/>
    <dgm:cxn modelId="{888A3B6F-E781-4EF0-8113-95F71F42F751}" type="presOf" srcId="{EFCFAEA3-2C91-4769-94EF-F2E4D386C003}" destId="{46F628C9-CF50-491C-9E0D-4321386CE184}" srcOrd="0" destOrd="0" presId="urn:microsoft.com/office/officeart/2005/8/layout/vList2"/>
    <dgm:cxn modelId="{9D7A8A9E-5357-4F59-A3D1-4F3E5DD7B221}" type="presParOf" srcId="{46F628C9-CF50-491C-9E0D-4321386CE184}" destId="{958761FD-EAE5-403E-B0BA-F1190DD0F713}" srcOrd="0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58761FD-EAE5-403E-B0BA-F1190DD0F713}">
      <dsp:nvSpPr>
        <dsp:cNvPr id="0" name=""/>
        <dsp:cNvSpPr/>
      </dsp:nvSpPr>
      <dsp:spPr>
        <a:xfrm>
          <a:off x="0" y="0"/>
          <a:ext cx="6648450" cy="593190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r" defTabSz="1155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600" b="1" kern="1200">
              <a:latin typeface="Franklin Gothic Medium Cond"/>
            </a:rPr>
            <a:t>Полезные ссылки</a:t>
          </a:r>
        </a:p>
      </dsp:txBody>
      <dsp:txXfrm>
        <a:off x="28957" y="28957"/>
        <a:ext cx="6590536" cy="535276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Executiv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Executive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xecutiv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50000">
              <a:schemeClr val="phClr">
                <a:tint val="80000"/>
                <a:satMod val="250000"/>
              </a:schemeClr>
            </a:gs>
            <a:gs pos="76000">
              <a:schemeClr val="phClr">
                <a:tint val="90000"/>
                <a:shade val="90000"/>
                <a:satMod val="200000"/>
              </a:schemeClr>
            </a:gs>
            <a:gs pos="92000">
              <a:schemeClr val="phClr">
                <a:tint val="90000"/>
                <a:shade val="70000"/>
                <a:satMod val="250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9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6A2459-BBD1-47C3-88A9-0525C815EF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28AA264-7F59-4DD0-B3B8-4B2D074850C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3CB7448-5C0F-4FCE-BB41-2251D6144D1E}">
  <ds:schemaRefs>
    <ds:schemaRef ds:uri="http://purl.org/dc/dcmitype/"/>
    <ds:schemaRef ds:uri="http://purl.org/dc/terms/"/>
    <ds:schemaRef ds:uri="71af3243-3dd4-4a8d-8c0d-dd76da1f02a5"/>
    <ds:schemaRef ds:uri="http://schemas.openxmlformats.org/package/2006/metadata/core-properties"/>
    <ds:schemaRef ds:uri="http://schemas.microsoft.com/office/2006/documentManagement/types"/>
    <ds:schemaRef ds:uri="16c05727-aa75-4e4a-9b5f-8a80a1165891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FEFDBC77-7568-4893-A11B-DF91875C49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tf01773057_win32.dotx</Template>
  <TotalTime>0</TotalTime>
  <Pages>4</Pages>
  <Words>792</Words>
  <Characters>4517</Characters>
  <Application>Microsoft Office Word</Application>
  <DocSecurity>0</DocSecurity>
  <Lines>37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2021-09-24T14:05:00Z</dcterms:created>
  <dcterms:modified xsi:type="dcterms:W3CDTF">2021-09-27T20:50:00Z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